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61F" w:rsidRDefault="003D761F" w:rsidP="003D761F">
      <w:pPr>
        <w:rPr>
          <w:rFonts w:ascii="Comic Sans MS" w:hAnsi="Comic Sans MS"/>
          <w:b/>
          <w:sz w:val="20"/>
          <w:szCs w:val="20"/>
        </w:rPr>
      </w:pPr>
      <w:r w:rsidRPr="003D761F"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8890</wp:posOffset>
                </wp:positionV>
                <wp:extent cx="3695700" cy="23145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St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Finlough’s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Primary School </w:t>
                            </w:r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Sistrakeel</w:t>
                            </w:r>
                            <w:proofErr w:type="spellEnd"/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 xml:space="preserve">138 </w:t>
                                </w:r>
                                <w:proofErr w:type="spellStart"/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Tartnakelly</w:t>
                                </w:r>
                                <w:proofErr w:type="spellEnd"/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 xml:space="preserve"> Road</w:t>
                                </w:r>
                              </w:smartTag>
                            </w:smartTag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Glack</w:t>
                            </w:r>
                            <w:proofErr w:type="spellEnd"/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Limavady</w:t>
                            </w:r>
                            <w:proofErr w:type="spellEnd"/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Type"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County</w:t>
                                </w:r>
                              </w:smartTag>
                              <w:r w:rsidRPr="009D5DC6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Derry</w:t>
                                </w:r>
                              </w:smartTag>
                            </w:smartTag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BT49 9JL</w:t>
                            </w:r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Tel/Fax: 028 77763848</w:t>
                            </w:r>
                          </w:p>
                          <w:p w:rsidR="003D761F" w:rsidRPr="003D761F" w:rsidRDefault="00F35E1D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Acting Principal: Mrs F. Patton</w:t>
                            </w:r>
                            <w:r w:rsidR="003D761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B.Ed</w:t>
                            </w:r>
                            <w:proofErr w:type="spellEnd"/>
                            <w:proofErr w:type="gramEnd"/>
                          </w:p>
                          <w:p w:rsidR="003D761F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 w:rsidR="00F35E1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fpatton475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@c2kni.net</w:t>
                            </w:r>
                          </w:p>
                          <w:p w:rsidR="006F3711" w:rsidRDefault="006F3711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www.stfinloughssistrakeel.co.uk</w:t>
                            </w:r>
                          </w:p>
                          <w:p w:rsidR="00067AD8" w:rsidRPr="009D5DC6" w:rsidRDefault="00067AD8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fldChar w:fldCharType="begin"/>
                            </w:r>
                            <w:r>
                              <w:rPr>
                                <w:color w:val="0000FF"/>
                              </w:rPr>
                              <w:instrText xml:space="preserve"> INCLUDEPICTURE "http://globalapk.com/uploads/posts/1392845450_unnamed.png" \* MERGEFORMATINET </w:instrText>
                            </w:r>
                            <w:r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6F3711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441D07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441D07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441D07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7B5DD2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7B5DD2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7B5DD2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77478D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77478D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B476A2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B476A2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B476A2">
                              <w:rPr>
                                <w:color w:val="0000FF"/>
                              </w:rPr>
                              <w:instrText>INCLUDEPICTURE  "http://globalapk.com/uploads/posts/1392845450_unnamed.png" \* MERGEFORMATINET</w:instrText>
                            </w:r>
                            <w:r w:rsidR="00B476A2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B476A2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B476A2">
                              <w:rPr>
                                <w:color w:val="0000FF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rc_mi" o:spid="_x0000_i1026" type="#_x0000_t75" alt="Related image" href="http://www.google.co.uk/url?sa=i&amp;rct=j&amp;q=&amp;esrc=s&amp;source=images&amp;cd=&amp;cad=rja&amp;uact=8&amp;ved=0ahUKEwiYpfe48K7WAhWDB8AKHfJhCwgQjRwIBw&amp;url=http%3A%2F%2Fglobalapk.com%2Fandroid-apps%2F30231-facebook-v99-0-0-0-49.html&amp;psig=AFQjCNEwdLs94KnK_Wcgc2FTDR8JXoGgQg&amp;ust=1505828967722395" style="width:33.75pt;height:33.75pt" o:button="t">
                                  <v:imagedata r:id="rId6" r:href="rId7"/>
                                </v:shape>
                              </w:pict>
                            </w:r>
                            <w:r w:rsidR="00B476A2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7B5DD2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441D07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color w:val="0000FF"/>
                              </w:rPr>
                              <w:tab/>
                            </w:r>
                            <w:r>
                              <w:rPr>
                                <w:color w:val="0000FF"/>
                              </w:rPr>
                              <w:fldChar w:fldCharType="begin"/>
                            </w:r>
                            <w:r>
                              <w:rPr>
                                <w:color w:val="0000FF"/>
                              </w:rPr>
                              <w:instrText xml:space="preserve"> INCLUDEPICTURE "http://goinkscape.com/wp-content/uploads/2015/07/twitter-logo-final.png" \* MERGEFORMATINET </w:instrText>
                            </w:r>
                            <w:r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6F3711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441D07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441D07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441D07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7B5DD2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7B5DD2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7B5DD2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77478D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77478D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B476A2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B476A2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B476A2">
                              <w:rPr>
                                <w:color w:val="0000FF"/>
                              </w:rPr>
                              <w:instrText>INCLUDEPICTURE  "http://goinkscape.com/wp-content/uploads/2015/07/twitter-logo-final.png" \* MERGE</w:instrText>
                            </w:r>
                            <w:r w:rsidR="00B476A2">
                              <w:rPr>
                                <w:color w:val="0000FF"/>
                              </w:rPr>
                              <w:instrText>FORMATINET</w:instrText>
                            </w:r>
                            <w:r w:rsidR="00B476A2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B476A2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B476A2">
                              <w:rPr>
                                <w:color w:val="0000FF"/>
                              </w:rPr>
                              <w:pict>
                                <v:shape id="_x0000_i1028" type="#_x0000_t75" alt="Image result for twitter logo" href="http://www.google.co.uk/url?sa=i&amp;rct=j&amp;q=&amp;esrc=s&amp;source=images&amp;cd=&amp;cad=rja&amp;uact=8&amp;ved=0ahUKEwjtxM-K8K7WAhWqC8AKHahGAu4QjRwIBw&amp;url=http%3A%2F%2Fgoinkscape.com%2Fare-you-using-the-twitter-logo-wrong%2F&amp;psig=AFQjCNHB0RjhV_tL1UX52CUOLO1YCRUCvQ&amp;ust=1505828905376834" style="width:31.5pt;height:31.5pt" o:button="t">
                                  <v:imagedata r:id="rId8" r:href="rId9"/>
                                </v:shape>
                              </w:pict>
                            </w:r>
                            <w:r w:rsidR="00B476A2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77478D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7B5DD2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441D07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6F3711"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color w:val="0000FF"/>
                              </w:rPr>
                              <w:fldChar w:fldCharType="end"/>
                            </w:r>
                          </w:p>
                          <w:p w:rsidR="003D761F" w:rsidRDefault="003D761F" w:rsidP="003D761F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pt;margin-top:.7pt;width:291pt;height:18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" stroked="f">
                <v:textbox>
                  <w:txbxContent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St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Finlough’s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Primary School </w:t>
                      </w:r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Sistrakeel</w:t>
                      </w:r>
                      <w:proofErr w:type="spellEnd"/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)</w:t>
                      </w:r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 xml:space="preserve">138 </w:t>
                          </w:r>
                          <w:proofErr w:type="spellStart"/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Tartnakelly</w:t>
                          </w:r>
                          <w:proofErr w:type="spellEnd"/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 xml:space="preserve"> Road</w:t>
                          </w:r>
                        </w:smartTag>
                      </w:smartTag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Glack</w:t>
                      </w:r>
                      <w:proofErr w:type="spellEnd"/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Limavady</w:t>
                      </w:r>
                      <w:proofErr w:type="spellEnd"/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Type"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County</w:t>
                          </w:r>
                        </w:smartTag>
                        <w:r w:rsidRPr="009D5DC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Derry</w:t>
                          </w:r>
                        </w:smartTag>
                      </w:smartTag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BT49 9JL</w:t>
                      </w:r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Tel/Fax: 028 77763848</w:t>
                      </w:r>
                    </w:p>
                    <w:p w:rsidR="003D761F" w:rsidRPr="003D761F" w:rsidRDefault="00F35E1D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Acting Principal: Mrs F. Patton</w:t>
                      </w:r>
                      <w:r w:rsidR="003D761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B.Ed</w:t>
                      </w:r>
                      <w:proofErr w:type="spellEnd"/>
                      <w:proofErr w:type="gramEnd"/>
                    </w:p>
                    <w:p w:rsidR="003D761F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email: </w:t>
                      </w:r>
                      <w:r w:rsidR="00F35E1D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fpatton475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@c2kni.net</w:t>
                      </w:r>
                    </w:p>
                    <w:p w:rsidR="006F3711" w:rsidRDefault="006F3711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www.stfinloughssistrakeel.co.uk</w:t>
                      </w:r>
                    </w:p>
                    <w:p w:rsidR="00067AD8" w:rsidRPr="009D5DC6" w:rsidRDefault="00067AD8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color w:val="0000FF"/>
                        </w:rPr>
                        <w:fldChar w:fldCharType="begin"/>
                      </w:r>
                      <w:r>
                        <w:rPr>
                          <w:color w:val="0000FF"/>
                        </w:rPr>
                        <w:instrText xml:space="preserve"> INCLUDEPICTURE "http://globalapk.com/uploads/posts/1392845450_unnamed.png" \* MERGEFORMATINET </w:instrText>
                      </w:r>
                      <w:r>
                        <w:rPr>
                          <w:color w:val="0000FF"/>
                        </w:rPr>
                        <w:fldChar w:fldCharType="separate"/>
                      </w:r>
                      <w:r w:rsidR="006F3711">
                        <w:rPr>
                          <w:color w:val="0000FF"/>
                        </w:rPr>
                        <w:fldChar w:fldCharType="begin"/>
                      </w:r>
                      <w:r w:rsidR="006F3711">
                        <w:rPr>
                          <w:color w:val="0000FF"/>
                        </w:rPr>
                        <w:instrText xml:space="preserve"> INCLUDEPICTURE  "http://globalapk.com/uploads/posts/1392845450_unnamed.png" \* MERGEFORMATINET </w:instrText>
                      </w:r>
                      <w:r w:rsidR="006F3711">
                        <w:rPr>
                          <w:color w:val="0000FF"/>
                        </w:rPr>
                        <w:fldChar w:fldCharType="separate"/>
                      </w:r>
                      <w:r w:rsidR="00441D07">
                        <w:rPr>
                          <w:color w:val="0000FF"/>
                        </w:rPr>
                        <w:fldChar w:fldCharType="begin"/>
                      </w:r>
                      <w:r w:rsidR="00441D07">
                        <w:rPr>
                          <w:color w:val="0000FF"/>
                        </w:rPr>
                        <w:instrText xml:space="preserve"> INCLUDEPICTURE  "http://globalapk.com/uploads/posts/1392845450_unnamed.png" \* MERGEFORMATINET </w:instrText>
                      </w:r>
                      <w:r w:rsidR="00441D07">
                        <w:rPr>
                          <w:color w:val="0000FF"/>
                        </w:rPr>
                        <w:fldChar w:fldCharType="separate"/>
                      </w:r>
                      <w:r w:rsidR="007B5DD2">
                        <w:rPr>
                          <w:color w:val="0000FF"/>
                        </w:rPr>
                        <w:fldChar w:fldCharType="begin"/>
                      </w:r>
                      <w:r w:rsidR="007B5DD2">
                        <w:rPr>
                          <w:color w:val="0000FF"/>
                        </w:rPr>
                        <w:instrText xml:space="preserve"> INCLUDEPICTURE  "http://globalapk.com/uploads/posts/1392845450_unnamed.png" \* MERGEFORMATINET </w:instrText>
                      </w:r>
                      <w:r w:rsidR="007B5DD2">
                        <w:rPr>
                          <w:color w:val="0000FF"/>
                        </w:rPr>
                        <w:fldChar w:fldCharType="separate"/>
                      </w:r>
                      <w:r w:rsidR="004E3CD7">
                        <w:rPr>
                          <w:color w:val="0000FF"/>
                        </w:rPr>
                        <w:fldChar w:fldCharType="begin"/>
                      </w:r>
                      <w:r w:rsidR="004E3CD7">
                        <w:rPr>
                          <w:color w:val="0000FF"/>
                        </w:rPr>
                        <w:instrText xml:space="preserve"> </w:instrText>
                      </w:r>
                      <w:r w:rsidR="004E3CD7">
                        <w:rPr>
                          <w:color w:val="0000FF"/>
                        </w:rPr>
                        <w:instrText>INCLUDEPICTURE  "http://globalapk.com/uploads/posts/1392845450_unnamed.png" \* MERGEFORMATINET</w:instrText>
                      </w:r>
                      <w:r w:rsidR="004E3CD7">
                        <w:rPr>
                          <w:color w:val="0000FF"/>
                        </w:rPr>
                        <w:instrText xml:space="preserve"> </w:instrText>
                      </w:r>
                      <w:r w:rsidR="004E3CD7">
                        <w:rPr>
                          <w:color w:val="0000FF"/>
                        </w:rPr>
                        <w:fldChar w:fldCharType="separate"/>
                      </w:r>
                      <w:r w:rsidR="004E3CD7">
                        <w:rPr>
                          <w:color w:val="0000FF"/>
                        </w:rPr>
                        <w:pict>
                          <v:shape id="irc_mi" o:spid="_x0000_i1026" type="#_x0000_t75" alt="Related image" href="http://www.google.co.uk/url?sa=i&amp;rct=j&amp;q=&amp;esrc=s&amp;source=images&amp;cd=&amp;cad=rja&amp;uact=8&amp;ved=0ahUKEwiYpfe48K7WAhWDB8AKHfJhCwgQjRwIBw&amp;url=http%3A%2F%2Fglobalapk.com%2Fandroid-apps%2F30231-facebook-v99-0-0-0-49.html&amp;psig=AFQjCNEwdLs94KnK_Wcgc2FTDR8JXoGgQg&amp;ust=1505828967722395" style="width:33.75pt;height:33.75pt" o:button="t">
                            <v:imagedata r:id="rId10" r:href="rId11"/>
                          </v:shape>
                        </w:pict>
                      </w:r>
                      <w:r w:rsidR="004E3CD7">
                        <w:rPr>
                          <w:color w:val="0000FF"/>
                        </w:rPr>
                        <w:fldChar w:fldCharType="end"/>
                      </w:r>
                      <w:r w:rsidR="007B5DD2">
                        <w:rPr>
                          <w:color w:val="0000FF"/>
                        </w:rPr>
                        <w:fldChar w:fldCharType="end"/>
                      </w:r>
                      <w:r w:rsidR="00441D07">
                        <w:rPr>
                          <w:color w:val="0000FF"/>
                        </w:rPr>
                        <w:fldChar w:fldCharType="end"/>
                      </w:r>
                      <w:r w:rsidR="006F3711">
                        <w:rPr>
                          <w:color w:val="0000FF"/>
                        </w:rPr>
                        <w:fldChar w:fldCharType="end"/>
                      </w:r>
                      <w:r>
                        <w:rPr>
                          <w:color w:val="0000FF"/>
                        </w:rPr>
                        <w:fldChar w:fldCharType="end"/>
                      </w:r>
                      <w:r>
                        <w:rPr>
                          <w:color w:val="0000FF"/>
                        </w:rPr>
                        <w:tab/>
                      </w:r>
                      <w:r>
                        <w:rPr>
                          <w:color w:val="0000FF"/>
                        </w:rPr>
                        <w:fldChar w:fldCharType="begin"/>
                      </w:r>
                      <w:r>
                        <w:rPr>
                          <w:color w:val="0000FF"/>
                        </w:rPr>
                        <w:instrText xml:space="preserve"> INCLUDEPICTURE "http://goinkscape.com/wp-content/uploads/2015/07/twitter-logo-final.png" \* MERGEFORMATINET </w:instrText>
                      </w:r>
                      <w:r>
                        <w:rPr>
                          <w:color w:val="0000FF"/>
                        </w:rPr>
                        <w:fldChar w:fldCharType="separate"/>
                      </w:r>
                      <w:r w:rsidR="006F3711">
                        <w:rPr>
                          <w:color w:val="0000FF"/>
                        </w:rPr>
                        <w:fldChar w:fldCharType="begin"/>
                      </w:r>
                      <w:r w:rsidR="006F3711">
                        <w:rPr>
                          <w:color w:val="0000FF"/>
                        </w:rPr>
                        <w:instrText xml:space="preserve"> INCLUDEPICTURE  "http://goinkscape.com/wp-content/uploads/2015/07/twitter-logo-final.png" \* MERGEFORMATINET </w:instrText>
                      </w:r>
                      <w:r w:rsidR="006F3711">
                        <w:rPr>
                          <w:color w:val="0000FF"/>
                        </w:rPr>
                        <w:fldChar w:fldCharType="separate"/>
                      </w:r>
                      <w:r w:rsidR="00441D07">
                        <w:rPr>
                          <w:color w:val="0000FF"/>
                        </w:rPr>
                        <w:fldChar w:fldCharType="begin"/>
                      </w:r>
                      <w:r w:rsidR="00441D07">
                        <w:rPr>
                          <w:color w:val="0000FF"/>
                        </w:rPr>
                        <w:instrText xml:space="preserve"> INCLUDEPICTURE  "http://goinkscape.com/wp-content/uploads/2015/07/twitter-logo-final.png" \* MERGEFORMATINET </w:instrText>
                      </w:r>
                      <w:r w:rsidR="00441D07">
                        <w:rPr>
                          <w:color w:val="0000FF"/>
                        </w:rPr>
                        <w:fldChar w:fldCharType="separate"/>
                      </w:r>
                      <w:r w:rsidR="007B5DD2">
                        <w:rPr>
                          <w:color w:val="0000FF"/>
                        </w:rPr>
                        <w:fldChar w:fldCharType="begin"/>
                      </w:r>
                      <w:r w:rsidR="007B5DD2">
                        <w:rPr>
                          <w:color w:val="0000FF"/>
                        </w:rPr>
                        <w:instrText xml:space="preserve"> INCLUDEPICTURE  "http://goinkscape.com/wp-content/uploads/2015/07/twitter-logo-final.png" \* MERGEFORMATINET </w:instrText>
                      </w:r>
                      <w:r w:rsidR="007B5DD2">
                        <w:rPr>
                          <w:color w:val="0000FF"/>
                        </w:rPr>
                        <w:fldChar w:fldCharType="separate"/>
                      </w:r>
                      <w:r w:rsidR="004E3CD7">
                        <w:rPr>
                          <w:color w:val="0000FF"/>
                        </w:rPr>
                        <w:fldChar w:fldCharType="begin"/>
                      </w:r>
                      <w:r w:rsidR="004E3CD7">
                        <w:rPr>
                          <w:color w:val="0000FF"/>
                        </w:rPr>
                        <w:instrText xml:space="preserve"> </w:instrText>
                      </w:r>
                      <w:r w:rsidR="004E3CD7">
                        <w:rPr>
                          <w:color w:val="0000FF"/>
                        </w:rPr>
                        <w:instrText>INCLUDEPICTURE  "http://goinkscape.com/wp-content/uploads/2015/07/twitter-logo-final.png" \* MERGEFORMATINET</w:instrText>
                      </w:r>
                      <w:r w:rsidR="004E3CD7">
                        <w:rPr>
                          <w:color w:val="0000FF"/>
                        </w:rPr>
                        <w:instrText xml:space="preserve"> </w:instrText>
                      </w:r>
                      <w:r w:rsidR="004E3CD7">
                        <w:rPr>
                          <w:color w:val="0000FF"/>
                        </w:rPr>
                        <w:fldChar w:fldCharType="separate"/>
                      </w:r>
                      <w:r w:rsidR="004E3CD7">
                        <w:rPr>
                          <w:color w:val="0000FF"/>
                        </w:rPr>
                        <w:pict>
                          <v:shape id="_x0000_i1028" type="#_x0000_t75" alt="Image result for twitter logo" href="http://www.google.co.uk/url?sa=i&amp;rct=j&amp;q=&amp;esrc=s&amp;source=images&amp;cd=&amp;cad=rja&amp;uact=8&amp;ved=0ahUKEwjtxM-K8K7WAhWqC8AKHahGAu4QjRwIBw&amp;url=http%3A%2F%2Fgoinkscape.com%2Fare-you-using-the-twitter-logo-wrong%2F&amp;psig=AFQjCNHB0RjhV_tL1UX52CUOLO1YCRUCvQ&amp;ust=1505828905376834" style="width:31.5pt;height:31.5pt" o:button="t">
                            <v:imagedata r:id="rId12" r:href="rId13"/>
                          </v:shape>
                        </w:pict>
                      </w:r>
                      <w:r w:rsidR="004E3CD7">
                        <w:rPr>
                          <w:color w:val="0000FF"/>
                        </w:rPr>
                        <w:fldChar w:fldCharType="end"/>
                      </w:r>
                      <w:r w:rsidR="007B5DD2">
                        <w:rPr>
                          <w:color w:val="0000FF"/>
                        </w:rPr>
                        <w:fldChar w:fldCharType="end"/>
                      </w:r>
                      <w:r w:rsidR="00441D07">
                        <w:rPr>
                          <w:color w:val="0000FF"/>
                        </w:rPr>
                        <w:fldChar w:fldCharType="end"/>
                      </w:r>
                      <w:r w:rsidR="006F3711">
                        <w:rPr>
                          <w:color w:val="0000FF"/>
                        </w:rPr>
                        <w:fldChar w:fldCharType="end"/>
                      </w:r>
                      <w:r>
                        <w:rPr>
                          <w:color w:val="0000FF"/>
                        </w:rPr>
                        <w:fldChar w:fldCharType="end"/>
                      </w:r>
                    </w:p>
                    <w:p w:rsidR="003D761F" w:rsidRDefault="003D761F" w:rsidP="003D761F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D761F">
        <w:rPr>
          <w:noProof/>
        </w:rPr>
        <w:drawing>
          <wp:inline distT="0" distB="0" distL="0" distR="0">
            <wp:extent cx="2028825" cy="1903589"/>
            <wp:effectExtent l="0" t="0" r="0" b="1905"/>
            <wp:docPr id="1" name="Picture 1" descr="N:\picture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icture sig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04" cy="19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61F" w:rsidRDefault="003D761F" w:rsidP="003D761F">
      <w:pPr>
        <w:rPr>
          <w:rFonts w:ascii="Comic Sans MS" w:hAnsi="Comic Sans MS"/>
          <w:b/>
          <w:sz w:val="20"/>
          <w:szCs w:val="20"/>
        </w:rPr>
      </w:pPr>
    </w:p>
    <w:p w:rsidR="00B92BE6" w:rsidRDefault="00B92BE6" w:rsidP="003D761F">
      <w:pPr>
        <w:rPr>
          <w:rFonts w:ascii="Comic Sans MS" w:hAnsi="Comic Sans MS"/>
          <w:b/>
          <w:sz w:val="20"/>
          <w:szCs w:val="20"/>
        </w:rPr>
      </w:pPr>
    </w:p>
    <w:p w:rsidR="00564CF0" w:rsidRPr="00F94A11" w:rsidRDefault="00B52BDE" w:rsidP="00F94A11">
      <w:pPr>
        <w:ind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31/01/18</w:t>
      </w: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Dear parents,</w:t>
      </w: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b/>
          <w:sz w:val="18"/>
          <w:szCs w:val="18"/>
          <w:lang w:eastAsia="en-US"/>
        </w:rPr>
      </w:pPr>
      <w:r w:rsidRPr="00F94A11">
        <w:rPr>
          <w:rFonts w:ascii="Comic Sans MS" w:hAnsi="Comic Sans MS"/>
          <w:b/>
          <w:sz w:val="18"/>
          <w:szCs w:val="18"/>
          <w:lang w:eastAsia="en-US"/>
        </w:rPr>
        <w:t>Reference: Your Child’s Post Primary School Choices – Transfer form</w:t>
      </w: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I would really appreciate it if you could indicate on the reply slip the schools that you are interested in (so that I can look at the criteria that you will need to refer to for each of the choices listed.)</w:t>
      </w: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It would be most helpful if you could return the reply slips on Friday 2</w:t>
      </w:r>
      <w:r w:rsidRPr="00F94A11">
        <w:rPr>
          <w:rFonts w:ascii="Comic Sans MS" w:hAnsi="Comic Sans MS"/>
          <w:sz w:val="18"/>
          <w:szCs w:val="18"/>
          <w:vertAlign w:val="superscript"/>
          <w:lang w:eastAsia="en-US"/>
        </w:rPr>
        <w:t>nd</w:t>
      </w:r>
      <w:r w:rsidRPr="00F94A11">
        <w:rPr>
          <w:rFonts w:ascii="Comic Sans MS" w:hAnsi="Comic Sans MS"/>
          <w:sz w:val="18"/>
          <w:szCs w:val="18"/>
          <w:lang w:eastAsia="en-US"/>
        </w:rPr>
        <w:t xml:space="preserve"> February or Monday 5</w:t>
      </w:r>
      <w:r w:rsidRPr="00F94A11">
        <w:rPr>
          <w:rFonts w:ascii="Comic Sans MS" w:hAnsi="Comic Sans MS"/>
          <w:sz w:val="18"/>
          <w:szCs w:val="18"/>
          <w:vertAlign w:val="superscript"/>
          <w:lang w:eastAsia="en-US"/>
        </w:rPr>
        <w:t>th</w:t>
      </w:r>
      <w:r w:rsidRPr="00F94A11">
        <w:rPr>
          <w:rFonts w:ascii="Comic Sans MS" w:hAnsi="Comic Sans MS"/>
          <w:sz w:val="18"/>
          <w:szCs w:val="18"/>
          <w:lang w:eastAsia="en-US"/>
        </w:rPr>
        <w:t xml:space="preserve"> February at the latest.  Can parents please contact me to make an appointment</w:t>
      </w:r>
      <w:r w:rsidR="00F94A11" w:rsidRPr="00F94A11">
        <w:rPr>
          <w:rFonts w:ascii="Comic Sans MS" w:hAnsi="Comic Sans MS"/>
          <w:sz w:val="18"/>
          <w:szCs w:val="18"/>
          <w:lang w:eastAsia="en-US"/>
        </w:rPr>
        <w:t xml:space="preserve"> on Monday or Tuesday (if you haven’t already).  </w:t>
      </w:r>
    </w:p>
    <w:p w:rsidR="00F94A11" w:rsidRPr="00F94A11" w:rsidRDefault="00F94A11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F94A11" w:rsidRPr="00F94A11" w:rsidRDefault="00F94A11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Please note that all the forms must be with the Education Authority by Friday 9</w:t>
      </w:r>
      <w:r w:rsidRPr="00F94A11">
        <w:rPr>
          <w:rFonts w:ascii="Comic Sans MS" w:hAnsi="Comic Sans MS"/>
          <w:sz w:val="18"/>
          <w:szCs w:val="18"/>
          <w:vertAlign w:val="superscript"/>
          <w:lang w:eastAsia="en-US"/>
        </w:rPr>
        <w:t>th</w:t>
      </w:r>
      <w:r w:rsidRPr="00F94A11">
        <w:rPr>
          <w:rFonts w:ascii="Comic Sans MS" w:hAnsi="Comic Sans MS"/>
          <w:sz w:val="18"/>
          <w:szCs w:val="18"/>
          <w:lang w:eastAsia="en-US"/>
        </w:rPr>
        <w:t xml:space="preserve"> February.</w:t>
      </w: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Pupil’s name: ______________</w:t>
      </w:r>
      <w:r w:rsidR="00F94A11" w:rsidRPr="00F94A11">
        <w:rPr>
          <w:rFonts w:ascii="Comic Sans MS" w:hAnsi="Comic Sans MS"/>
          <w:sz w:val="18"/>
          <w:szCs w:val="18"/>
          <w:lang w:eastAsia="en-US"/>
        </w:rPr>
        <w:t>______________</w:t>
      </w: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The schools that I am/we are interested in include:</w:t>
      </w: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bookmarkStart w:id="0" w:name="_GoBack"/>
      <w:bookmarkEnd w:id="0"/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1:  _______________</w:t>
      </w:r>
      <w:r w:rsidR="00F94A11">
        <w:rPr>
          <w:rFonts w:ascii="Comic Sans MS" w:hAnsi="Comic Sans MS"/>
          <w:sz w:val="18"/>
          <w:szCs w:val="18"/>
          <w:lang w:eastAsia="en-US"/>
        </w:rPr>
        <w:t>______________________________________________________________</w:t>
      </w: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2. _______________</w:t>
      </w:r>
      <w:r w:rsidR="00F94A11">
        <w:rPr>
          <w:rFonts w:ascii="Comic Sans MS" w:hAnsi="Comic Sans MS"/>
          <w:sz w:val="18"/>
          <w:szCs w:val="18"/>
          <w:lang w:eastAsia="en-US"/>
        </w:rPr>
        <w:t>______________________________________________________________</w:t>
      </w: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3. _______________</w:t>
      </w:r>
      <w:r w:rsidR="00F94A11">
        <w:rPr>
          <w:rFonts w:ascii="Comic Sans MS" w:hAnsi="Comic Sans MS"/>
          <w:sz w:val="18"/>
          <w:szCs w:val="18"/>
          <w:lang w:eastAsia="en-US"/>
        </w:rPr>
        <w:t>______________________________________________________________</w:t>
      </w: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4. _______________</w:t>
      </w:r>
      <w:r w:rsidR="00F94A11">
        <w:rPr>
          <w:rFonts w:ascii="Comic Sans MS" w:hAnsi="Comic Sans MS"/>
          <w:sz w:val="18"/>
          <w:szCs w:val="18"/>
          <w:lang w:eastAsia="en-US"/>
        </w:rPr>
        <w:t>______________________________________________________________</w:t>
      </w: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5. _______________</w:t>
      </w:r>
      <w:r w:rsidR="00F94A11">
        <w:rPr>
          <w:rFonts w:ascii="Comic Sans MS" w:hAnsi="Comic Sans MS"/>
          <w:sz w:val="18"/>
          <w:szCs w:val="18"/>
          <w:lang w:eastAsia="en-US"/>
        </w:rPr>
        <w:t>______________________________________________________________</w:t>
      </w: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Signed: ___________________</w:t>
      </w:r>
      <w:r w:rsidR="00F94A11">
        <w:rPr>
          <w:rFonts w:ascii="Comic Sans MS" w:hAnsi="Comic Sans MS"/>
          <w:sz w:val="18"/>
          <w:szCs w:val="18"/>
          <w:lang w:eastAsia="en-US"/>
        </w:rPr>
        <w:t>________</w:t>
      </w:r>
      <w:r w:rsidRPr="00F94A11">
        <w:rPr>
          <w:rFonts w:ascii="Comic Sans MS" w:hAnsi="Comic Sans MS"/>
          <w:sz w:val="18"/>
          <w:szCs w:val="18"/>
          <w:lang w:eastAsia="en-US"/>
        </w:rPr>
        <w:t>_</w:t>
      </w:r>
    </w:p>
    <w:p w:rsidR="00B52BDE" w:rsidRPr="00F94A11" w:rsidRDefault="00B52BD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564CF0" w:rsidRPr="00F94A11" w:rsidRDefault="00F94A11" w:rsidP="00F94A11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>
        <w:rPr>
          <w:rFonts w:ascii="Comic Sans MS" w:hAnsi="Comic Sans MS"/>
          <w:sz w:val="18"/>
          <w:szCs w:val="18"/>
          <w:lang w:eastAsia="en-US"/>
        </w:rPr>
        <w:t>Date:  _____________________________</w:t>
      </w:r>
    </w:p>
    <w:p w:rsidR="00564CF0" w:rsidRPr="00F94A11" w:rsidRDefault="00564CF0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9845A7" w:rsidRPr="00F94A11" w:rsidRDefault="009845A7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9845A7" w:rsidRPr="00F94A11" w:rsidRDefault="009845A7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Yours sincerely,</w:t>
      </w:r>
    </w:p>
    <w:p w:rsidR="009845A7" w:rsidRPr="00F94A11" w:rsidRDefault="009845A7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66332E" w:rsidRPr="00F94A11" w:rsidRDefault="0066332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77478D" w:rsidRPr="00F94A11" w:rsidRDefault="0077478D" w:rsidP="002C74A8">
      <w:pPr>
        <w:ind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9845A7" w:rsidRPr="00F94A11" w:rsidRDefault="00564CF0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____________</w:t>
      </w:r>
    </w:p>
    <w:p w:rsidR="009845A7" w:rsidRPr="00F94A11" w:rsidRDefault="0066332E" w:rsidP="009845A7">
      <w:pP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>Mrs F Patton</w:t>
      </w:r>
      <w:r w:rsidR="009845A7" w:rsidRPr="00F94A11">
        <w:rPr>
          <w:rFonts w:ascii="Comic Sans MS" w:hAnsi="Comic Sans MS"/>
          <w:sz w:val="18"/>
          <w:szCs w:val="18"/>
          <w:lang w:eastAsia="en-US"/>
        </w:rPr>
        <w:tab/>
      </w:r>
      <w:r w:rsidR="009845A7" w:rsidRPr="00F94A11">
        <w:rPr>
          <w:rFonts w:ascii="Comic Sans MS" w:hAnsi="Comic Sans MS"/>
          <w:sz w:val="18"/>
          <w:szCs w:val="18"/>
          <w:lang w:eastAsia="en-US"/>
        </w:rPr>
        <w:tab/>
      </w:r>
      <w:r w:rsidR="009845A7" w:rsidRPr="00F94A11">
        <w:rPr>
          <w:rFonts w:ascii="Comic Sans MS" w:hAnsi="Comic Sans MS"/>
          <w:sz w:val="18"/>
          <w:szCs w:val="18"/>
          <w:lang w:eastAsia="en-US"/>
        </w:rPr>
        <w:tab/>
      </w:r>
      <w:r w:rsidR="009845A7" w:rsidRPr="00F94A11">
        <w:rPr>
          <w:rFonts w:ascii="Comic Sans MS" w:hAnsi="Comic Sans MS"/>
          <w:sz w:val="18"/>
          <w:szCs w:val="18"/>
          <w:lang w:eastAsia="en-US"/>
        </w:rPr>
        <w:tab/>
      </w:r>
      <w:r w:rsidR="009845A7" w:rsidRPr="00F94A11">
        <w:rPr>
          <w:rFonts w:ascii="Comic Sans MS" w:hAnsi="Comic Sans MS"/>
          <w:sz w:val="18"/>
          <w:szCs w:val="18"/>
          <w:lang w:eastAsia="en-US"/>
        </w:rPr>
        <w:tab/>
      </w:r>
      <w:r w:rsidR="009845A7" w:rsidRPr="00F94A11">
        <w:rPr>
          <w:rFonts w:ascii="Comic Sans MS" w:hAnsi="Comic Sans MS"/>
          <w:sz w:val="18"/>
          <w:szCs w:val="18"/>
          <w:lang w:eastAsia="en-US"/>
        </w:rPr>
        <w:tab/>
      </w:r>
    </w:p>
    <w:p w:rsidR="009845A7" w:rsidRPr="00F94A11" w:rsidRDefault="0066332E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  <w:r w:rsidRPr="00F94A11">
        <w:rPr>
          <w:rFonts w:ascii="Comic Sans MS" w:hAnsi="Comic Sans MS"/>
          <w:sz w:val="18"/>
          <w:szCs w:val="18"/>
          <w:lang w:eastAsia="en-US"/>
        </w:rPr>
        <w:t xml:space="preserve">Acting </w:t>
      </w:r>
      <w:r w:rsidR="009845A7" w:rsidRPr="00F94A11">
        <w:rPr>
          <w:rFonts w:ascii="Comic Sans MS" w:hAnsi="Comic Sans MS"/>
          <w:sz w:val="18"/>
          <w:szCs w:val="18"/>
          <w:lang w:eastAsia="en-US"/>
        </w:rPr>
        <w:t>Principal</w:t>
      </w:r>
    </w:p>
    <w:p w:rsidR="00564CF0" w:rsidRPr="00F94A11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564CF0" w:rsidRPr="00F94A11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sz w:val="18"/>
          <w:szCs w:val="18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564CF0" w:rsidRPr="009845A7" w:rsidRDefault="00564CF0" w:rsidP="009845A7">
      <w:pPr>
        <w:pBdr>
          <w:bottom w:val="single" w:sz="12" w:space="31" w:color="auto"/>
        </w:pBdr>
        <w:ind w:left="-360" w:right="180"/>
        <w:jc w:val="both"/>
        <w:rPr>
          <w:rFonts w:ascii="Comic Sans MS" w:hAnsi="Comic Sans MS"/>
          <w:lang w:eastAsia="en-US"/>
        </w:rPr>
      </w:pPr>
    </w:p>
    <w:p w:rsidR="009845A7" w:rsidRDefault="009845A7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i/>
        </w:rPr>
      </w:pPr>
    </w:p>
    <w:p w:rsidR="00564CF0" w:rsidRPr="009845A7" w:rsidRDefault="00564CF0" w:rsidP="009845A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</w:pPr>
    </w:p>
    <w:p w:rsidR="009845A7" w:rsidRPr="009845A7" w:rsidRDefault="009845A7" w:rsidP="009845A7">
      <w:pPr>
        <w:pBdr>
          <w:bottom w:val="single" w:sz="12" w:space="31" w:color="auto"/>
        </w:pBdr>
        <w:ind w:left="-360" w:right="180"/>
        <w:jc w:val="both"/>
        <w:rPr>
          <w:b/>
          <w:sz w:val="22"/>
          <w:szCs w:val="22"/>
          <w:lang w:eastAsia="en-US"/>
        </w:rPr>
      </w:pPr>
    </w:p>
    <w:p w:rsidR="009845A7" w:rsidRPr="009845A7" w:rsidRDefault="009845A7" w:rsidP="009845A7">
      <w:pPr>
        <w:pBdr>
          <w:bottom w:val="single" w:sz="12" w:space="31" w:color="auto"/>
        </w:pBdr>
        <w:ind w:left="-360" w:right="180"/>
        <w:jc w:val="both"/>
        <w:rPr>
          <w:b/>
          <w:sz w:val="22"/>
          <w:szCs w:val="22"/>
          <w:lang w:eastAsia="en-US"/>
        </w:rPr>
      </w:pPr>
    </w:p>
    <w:p w:rsidR="009845A7" w:rsidRPr="009845A7" w:rsidRDefault="009845A7" w:rsidP="009845A7">
      <w:pPr>
        <w:pBdr>
          <w:bottom w:val="single" w:sz="12" w:space="31" w:color="auto"/>
        </w:pBdr>
        <w:ind w:left="-360" w:right="180"/>
        <w:jc w:val="both"/>
        <w:rPr>
          <w:b/>
          <w:sz w:val="22"/>
          <w:szCs w:val="22"/>
          <w:lang w:eastAsia="en-US"/>
        </w:rPr>
      </w:pPr>
    </w:p>
    <w:p w:rsidR="009845A7" w:rsidRPr="009845A7" w:rsidRDefault="009845A7" w:rsidP="009845A7">
      <w:pPr>
        <w:pBdr>
          <w:bottom w:val="single" w:sz="12" w:space="31" w:color="auto"/>
        </w:pBdr>
        <w:ind w:left="-360" w:right="180"/>
        <w:jc w:val="both"/>
        <w:rPr>
          <w:b/>
          <w:sz w:val="22"/>
          <w:szCs w:val="22"/>
          <w:lang w:eastAsia="en-US"/>
        </w:rPr>
      </w:pPr>
    </w:p>
    <w:p w:rsidR="009845A7" w:rsidRPr="009845A7" w:rsidRDefault="009845A7" w:rsidP="009845A7">
      <w:pPr>
        <w:pBdr>
          <w:bottom w:val="single" w:sz="12" w:space="31" w:color="auto"/>
        </w:pBdr>
        <w:ind w:left="-360" w:right="180"/>
        <w:jc w:val="both"/>
        <w:rPr>
          <w:b/>
          <w:sz w:val="22"/>
          <w:szCs w:val="22"/>
          <w:lang w:eastAsia="en-US"/>
        </w:rPr>
      </w:pPr>
    </w:p>
    <w:p w:rsidR="00871480" w:rsidRDefault="00871480"/>
    <w:sectPr w:rsidR="00871480" w:rsidSect="003D761F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61F" w:rsidRDefault="003D761F" w:rsidP="003D761F">
      <w:r>
        <w:separator/>
      </w:r>
    </w:p>
  </w:endnote>
  <w:endnote w:type="continuationSeparator" w:id="0">
    <w:p w:rsidR="003D761F" w:rsidRDefault="003D761F" w:rsidP="003D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61F" w:rsidRPr="00B21C64" w:rsidRDefault="00B52BDE" w:rsidP="00B21C64">
    <w:pPr>
      <w:jc w:val="center"/>
      <w:rPr>
        <w:rFonts w:ascii="Arial" w:hAnsi="Arial" w:cs="Arial"/>
        <w:color w:val="222222"/>
        <w:sz w:val="27"/>
        <w:szCs w:val="27"/>
      </w:rPr>
    </w:pPr>
    <w:r>
      <w:rPr>
        <w:rFonts w:ascii="Comic Sans MS" w:hAnsi="Comic Sans MS"/>
        <w:b/>
        <w:bCs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8pt;height:63.75pt">
          <v:imagedata r:id="rId1" o:title=""/>
        </v:shape>
      </w:pict>
    </w:r>
    <w:r w:rsidR="00B21C64">
      <w:rPr>
        <w:rFonts w:ascii="Comic Sans MS" w:hAnsi="Comic Sans MS"/>
        <w:b/>
        <w:bCs/>
      </w:rPr>
      <w:t xml:space="preserve"> </w:t>
    </w:r>
    <w:r w:rsidR="003D761F" w:rsidRPr="003D761F"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 wp14:anchorId="1BD10434" wp14:editId="43B8D6CF">
          <wp:extent cx="704850" cy="795044"/>
          <wp:effectExtent l="0" t="0" r="0" b="5080"/>
          <wp:docPr id="6" name="Picture 6" descr="Image result for pushkin awards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pushkin awards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16" cy="812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345C">
      <w:rPr>
        <w:noProof/>
        <w:color w:val="0000FF"/>
      </w:rPr>
      <w:drawing>
        <wp:inline distT="0" distB="0" distL="0" distR="0" wp14:anchorId="1DFDCC29" wp14:editId="2C8E00F6">
          <wp:extent cx="666750" cy="695217"/>
          <wp:effectExtent l="0" t="0" r="0" b="0"/>
          <wp:docPr id="29" name="irc_mi" descr="Image result for eco schools award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eco schools award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848" cy="698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345C">
      <w:rPr>
        <w:noProof/>
        <w:color w:val="0000FF"/>
      </w:rPr>
      <w:drawing>
        <wp:inline distT="0" distB="0" distL="0" distR="0" wp14:anchorId="61945371" wp14:editId="1251F07E">
          <wp:extent cx="790575" cy="685800"/>
          <wp:effectExtent l="0" t="0" r="9525" b="0"/>
          <wp:docPr id="31" name="irc_mi" descr="Image result for extended schools logo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extended schools logo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1C64">
      <w:rPr>
        <w:rFonts w:ascii="Comic Sans MS" w:hAnsi="Comic Sans MS"/>
        <w:b/>
        <w:bCs/>
      </w:rPr>
      <w:t xml:space="preserve">  </w:t>
    </w:r>
    <w:r w:rsidR="00CD238C"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 wp14:anchorId="41CD714F" wp14:editId="513E9EA5">
          <wp:extent cx="506095" cy="744110"/>
          <wp:effectExtent l="0" t="0" r="8255" b="0"/>
          <wp:docPr id="7" name="Picture 7" descr="Image result for healthy munch box challenge">
            <a:hlinkClick xmlns:a="http://schemas.openxmlformats.org/drawingml/2006/main" r:id="rId8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healthy munch box challenge">
                    <a:hlinkClick r:id="rId8" tgtFrame="&quot;_blank&quot;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83" t="11888" r="8299" b="18881"/>
                  <a:stretch/>
                </pic:blipFill>
                <pic:spPr bwMode="auto">
                  <a:xfrm>
                    <a:off x="0" y="0"/>
                    <a:ext cx="533930" cy="7850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21C64">
      <w:rPr>
        <w:rFonts w:ascii="Comic Sans MS" w:hAnsi="Comic Sans MS"/>
        <w:b/>
        <w:bCs/>
      </w:rPr>
      <w:t xml:space="preserve"> </w:t>
    </w:r>
    <w:r w:rsidR="00CD238C">
      <w:rPr>
        <w:noProof/>
        <w:color w:val="0000FF"/>
      </w:rPr>
      <w:drawing>
        <wp:inline distT="0" distB="0" distL="0" distR="0" wp14:anchorId="5E22CC24" wp14:editId="22D7D949">
          <wp:extent cx="1245133" cy="762000"/>
          <wp:effectExtent l="0" t="0" r="0" b="0"/>
          <wp:docPr id="2" name="irc_mi" descr="Image result for health promoting schools awards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health promoting schools awards">
                    <a:hlinkClick r:id="rId10"/>
                  </pic:cNvPr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275" cy="779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1C64">
      <w:rPr>
        <w:noProof/>
        <w:color w:val="0000FF"/>
      </w:rPr>
      <w:drawing>
        <wp:inline distT="0" distB="0" distL="0" distR="0" wp14:anchorId="27CDFA9F" wp14:editId="2FF7C532">
          <wp:extent cx="962025" cy="709858"/>
          <wp:effectExtent l="0" t="0" r="0" b="0"/>
          <wp:docPr id="4" name="irc_mi" descr="Image result for dry arch">
            <a:hlinkClick xmlns:a="http://schemas.openxmlformats.org/drawingml/2006/main" r:id="rId1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dry arch">
                    <a:hlinkClick r:id="rId12"/>
                  </pic:cNvPr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747" cy="745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7AD8">
      <w:rPr>
        <w:noProof/>
        <w:color w:val="0000FF"/>
      </w:rPr>
      <w:drawing>
        <wp:inline distT="0" distB="0" distL="0" distR="0" wp14:anchorId="47C4FD8A" wp14:editId="1AD45FEE">
          <wp:extent cx="838200" cy="518795"/>
          <wp:effectExtent l="0" t="0" r="0" b="0"/>
          <wp:docPr id="5" name="irc_mi" descr="Image result for sustrans">
            <a:hlinkClick xmlns:a="http://schemas.openxmlformats.org/drawingml/2006/main" r:id="rId1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ustrans">
                    <a:hlinkClick r:id="rId14"/>
                  </pic:cNvPr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876" cy="56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61F" w:rsidRDefault="003D761F" w:rsidP="003D761F">
      <w:r>
        <w:separator/>
      </w:r>
    </w:p>
  </w:footnote>
  <w:footnote w:type="continuationSeparator" w:id="0">
    <w:p w:rsidR="003D761F" w:rsidRDefault="003D761F" w:rsidP="003D76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61F"/>
    <w:rsid w:val="00067AD8"/>
    <w:rsid w:val="002C74A8"/>
    <w:rsid w:val="003D761F"/>
    <w:rsid w:val="00441D07"/>
    <w:rsid w:val="004A6D10"/>
    <w:rsid w:val="00564CF0"/>
    <w:rsid w:val="0066332E"/>
    <w:rsid w:val="006F3711"/>
    <w:rsid w:val="0077478D"/>
    <w:rsid w:val="007B5DD2"/>
    <w:rsid w:val="00871480"/>
    <w:rsid w:val="009845A7"/>
    <w:rsid w:val="009C1873"/>
    <w:rsid w:val="00B21C64"/>
    <w:rsid w:val="00B52BDE"/>
    <w:rsid w:val="00B92BE6"/>
    <w:rsid w:val="00C4001F"/>
    <w:rsid w:val="00CD238C"/>
    <w:rsid w:val="00F35E1D"/>
    <w:rsid w:val="00F5345C"/>
    <w:rsid w:val="00F9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reet"/>
  <w:smartTagType w:namespaceuri="urn:schemas-microsoft-com:office:smarttags" w:name="address"/>
  <w:shapeDefaults>
    <o:shapedefaults v:ext="edit" spidmax="14338"/>
    <o:shapelayout v:ext="edit">
      <o:idmap v:ext="edit" data="1"/>
    </o:shapelayout>
  </w:shapeDefaults>
  <w:decimalSymbol w:val="."/>
  <w:listSeparator w:val=","/>
  <w14:docId w14:val="2320DC40"/>
  <w15:chartTrackingRefBased/>
  <w15:docId w15:val="{F1C4CCFC-21A6-4A4F-85F6-FF0BF4513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76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76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61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D76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61F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67AD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B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BE6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8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71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9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6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35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12183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83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94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7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355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373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0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808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2738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8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208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68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1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4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06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088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220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039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992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56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498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63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2115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364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33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goinkscape.com/wp-content/uploads/2015/07/twitter-logo-final.png" TargetMode="External"/><Relationship Id="rId3" Type="http://schemas.openxmlformats.org/officeDocument/2006/relationships/webSettings" Target="webSettings.xml"/><Relationship Id="rId7" Type="http://schemas.openxmlformats.org/officeDocument/2006/relationships/image" Target="http://globalapk.com/uploads/posts/1392845450_unnamed.png" TargetMode="External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://globalapk.com/uploads/posts/1392845450_unnamed.png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http://goinkscape.com/wp-content/uploads/2015/07/twitter-logo-final.png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jg8ZzWqcDWAhWnL8AKHUP5DgEQjRwIBw&amp;url=http://www.irvinestownps.co.uk/awards&amp;psig=AFQjCNE1pge_2zB12HdwkOGKiiEFy-w3Dw&amp;ust=1506428511689107" TargetMode="External"/><Relationship Id="rId13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7.jpeg"/><Relationship Id="rId12" Type="http://schemas.openxmlformats.org/officeDocument/2006/relationships/hyperlink" Target="https://www.google.co.uk/url?sa=i&amp;rct=j&amp;q=&amp;esrc=s&amp;source=images&amp;cd=&amp;cad=rja&amp;uact=8&amp;ved=0ahUKEwiohaTtqsDWAhUoDcAKHbBmC2YQjRwIBw&amp;url=https://www.dryarchcentre.org/&amp;psig=AFQjCNEO484LPuyJ9EH0yXNpHI0WAt2y8g&amp;ust=1506428824219900" TargetMode="External"/><Relationship Id="rId2" Type="http://schemas.openxmlformats.org/officeDocument/2006/relationships/hyperlink" Target="https://www.google.co.uk/url?sa=i&amp;rct=j&amp;q=&amp;esrc=s&amp;source=images&amp;cd=&amp;cad=rja&amp;uact=8&amp;ved=0ahUKEwjg7tKOp8DWAhUiBcAKHWoVAvkQjRwIBw&amp;url=https://publishingdegree.co.uk/tag/pushkin/&amp;psig=AFQjCNHo_kYrH1-AJcPUyPZj1SpcADFziA&amp;ust=1506427823923339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www.google.co.uk/url?sa=i&amp;rct=j&amp;q=&amp;esrc=s&amp;source=images&amp;cd=&amp;cad=rja&amp;uact=8&amp;ved=0ahUKEwiu1JCZorDSAhXpAcAKHbi8Cy8QjRwIBw&amp;url=http://wallpart.com/poster/extended-schools-logo-i-high-res-the-extended-schools-have-an-official-104499155851&amp;psig=AFQjCNFVVrMQz16tx9yqhMj7qkr4uJ2UBw&amp;ust=1488284555190785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5" Type="http://schemas.openxmlformats.org/officeDocument/2006/relationships/image" Target="media/image11.jpeg"/><Relationship Id="rId10" Type="http://schemas.openxmlformats.org/officeDocument/2006/relationships/hyperlink" Target="http://www.google.co.uk/url?sa=i&amp;rct=j&amp;q=&amp;esrc=s&amp;source=images&amp;cd=&amp;cad=rja&amp;uact=8&amp;ved=0ahUKEwj6_viIqsDWAhVMDsAKHTTnAkcQjRwIBw&amp;url=http://www.crosshalljunior.co.uk/page/?pid%3D29&amp;psig=AFQjCNF6UMPpq-N1pHi41useYQvtL65CzA&amp;ust=1506428614191618" TargetMode="External"/><Relationship Id="rId4" Type="http://schemas.openxmlformats.org/officeDocument/2006/relationships/hyperlink" Target="http://www.google.co.uk/url?sa=i&amp;rct=j&amp;q=&amp;esrc=s&amp;source=images&amp;cd=&amp;cad=rja&amp;uact=8&amp;ved=0ahUKEwj0gv3MobDSAhWoCsAKHdqkBJsQjRwIBw&amp;url=http://www.ukenergypartners.co.uk/2016/03/eco-schools/&amp;bvm=bv.148073327,d.ZGg&amp;psig=AFQjCNFVbRur_RKJFONhnCd5Sj9kyj9q-w&amp;ust=1488284403166954" TargetMode="External"/><Relationship Id="rId9" Type="http://schemas.openxmlformats.org/officeDocument/2006/relationships/image" Target="media/image8.jpeg"/><Relationship Id="rId14" Type="http://schemas.openxmlformats.org/officeDocument/2006/relationships/hyperlink" Target="https://www.google.co.uk/url?sa=i&amp;rct=j&amp;q=&amp;esrc=s&amp;source=images&amp;cd=&amp;cad=rja&amp;uact=8&amp;ved=0ahUKEwi72YzHrMDWAhXlA8AKHZUbACcQjRwIBw&amp;url=https://scotland.getmeactive.org.uk/&amp;psig=AFQjCNEZuz3WgtC0wG8rfziqeshdpkX1OQ&amp;ust=15064290379787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F3D75BC3</Template>
  <TotalTime>0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McCafferty</dc:creator>
  <cp:keywords/>
  <dc:description/>
  <cp:lastModifiedBy>F PATTON</cp:lastModifiedBy>
  <cp:revision>2</cp:revision>
  <cp:lastPrinted>2018-02-01T14:48:00Z</cp:lastPrinted>
  <dcterms:created xsi:type="dcterms:W3CDTF">2018-02-01T15:05:00Z</dcterms:created>
  <dcterms:modified xsi:type="dcterms:W3CDTF">2018-02-01T15:05:00Z</dcterms:modified>
</cp:coreProperties>
</file>