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61F" w:rsidRDefault="003D761F" w:rsidP="003D761F">
      <w:pPr>
        <w:rPr>
          <w:rFonts w:ascii="Comic Sans MS" w:hAnsi="Comic Sans MS"/>
          <w:b/>
          <w:sz w:val="20"/>
          <w:szCs w:val="20"/>
        </w:rPr>
      </w:pPr>
      <w:r w:rsidRPr="003D761F"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8890</wp:posOffset>
                </wp:positionV>
                <wp:extent cx="3695700" cy="23145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St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Finlough’s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Primary School </w:t>
                            </w:r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Sistrakeel</w:t>
                            </w:r>
                            <w:proofErr w:type="spellEnd"/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 xml:space="preserve">138 </w:t>
                                </w:r>
                                <w:proofErr w:type="spellStart"/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Tartnakelly</w:t>
                                </w:r>
                                <w:proofErr w:type="spellEnd"/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 xml:space="preserve"> Road</w:t>
                                </w:r>
                              </w:smartTag>
                            </w:smartTag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Glack</w:t>
                            </w:r>
                            <w:proofErr w:type="spellEnd"/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Limavady</w:t>
                            </w:r>
                            <w:proofErr w:type="spellEnd"/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Type"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County</w:t>
                                </w:r>
                              </w:smartTag>
                              <w:r w:rsidRPr="009D5DC6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Derry</w:t>
                                </w:r>
                              </w:smartTag>
                            </w:smartTag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BT49 9JL</w:t>
                            </w:r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Tel/Fax: 028 77763848</w:t>
                            </w:r>
                          </w:p>
                          <w:p w:rsidR="003D761F" w:rsidRPr="003D761F" w:rsidRDefault="00F35E1D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Acting Principal: Mrs F. Patton</w:t>
                            </w:r>
                            <w:r w:rsidR="003D761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>B.Ed</w:t>
                            </w:r>
                            <w:proofErr w:type="spellEnd"/>
                            <w:proofErr w:type="gramEnd"/>
                          </w:p>
                          <w:p w:rsidR="003D761F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r w:rsidR="00F35E1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fpatton475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@c2kni.net</w:t>
                            </w:r>
                          </w:p>
                          <w:p w:rsidR="006F3711" w:rsidRDefault="006F3711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www.stfinloughssistrakeel.co.uk</w:t>
                            </w:r>
                          </w:p>
                          <w:p w:rsidR="00067AD8" w:rsidRPr="009D5DC6" w:rsidRDefault="00067AD8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fldChar w:fldCharType="begin"/>
                            </w:r>
                            <w:r>
                              <w:rPr>
                                <w:color w:val="0000FF"/>
                              </w:rPr>
                              <w:instrText xml:space="preserve"> INCLUDEPICTURE "http://globalapk.com/uploads/posts/1392845450_unnamed.png" \* MERGEFORMATINET </w:instrText>
                            </w:r>
                            <w:r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6F3711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441D07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441D07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441D07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7B5DD2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7B5DD2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7B5DD2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77478D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77478D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3D198B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3D198B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3D198B">
                              <w:rPr>
                                <w:color w:val="0000FF"/>
                              </w:rPr>
                              <w:instrText>INCLUDEPICTURE  "http://globalapk.com/uploads/posts/1392845450_unnamed.png" \* MERGEFORMATINET</w:instrText>
                            </w:r>
                            <w:r w:rsidR="003D198B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3D198B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3D198B">
                              <w:rPr>
                                <w:color w:val="0000FF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rc_mi" o:spid="_x0000_i1026" type="#_x0000_t75" alt="Related image" href="http://www.google.co.uk/url?sa=i&amp;rct=j&amp;q=&amp;esrc=s&amp;source=images&amp;cd=&amp;cad=rja&amp;uact=8&amp;ved=0ahUKEwiYpfe48K7WAhWDB8AKHfJhCwgQjRwIBw&amp;url=http%3A%2F%2Fglobalapk.com%2Fandroid-apps%2F30231-facebook-v99-0-0-0-49.html&amp;psig=AFQjCNEwdLs94KnK_Wcgc2FTDR8JXoGgQg&amp;ust=1505828967722395" style="width:33.75pt;height:33.75pt" o:button="t">
                                  <v:imagedata r:id="rId6" r:href="rId7"/>
                                </v:shape>
                              </w:pict>
                            </w:r>
                            <w:r w:rsidR="003D198B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7B5DD2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441D07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end"/>
                            </w:r>
                            <w:r>
                              <w:rPr>
                                <w:color w:val="0000FF"/>
                              </w:rPr>
                              <w:fldChar w:fldCharType="end"/>
                            </w:r>
                            <w:r>
                              <w:rPr>
                                <w:color w:val="0000FF"/>
                              </w:rPr>
                              <w:tab/>
                            </w:r>
                            <w:r>
                              <w:rPr>
                                <w:color w:val="0000FF"/>
                              </w:rPr>
                              <w:fldChar w:fldCharType="begin"/>
                            </w:r>
                            <w:r>
                              <w:rPr>
                                <w:color w:val="0000FF"/>
                              </w:rPr>
                              <w:instrText xml:space="preserve"> INCLUDEPICTURE "http://goinkscape.com/wp-content/uploads/2015/07/twitter-logo-final.png" \* MERGEFORMATINET </w:instrText>
                            </w:r>
                            <w:r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6F3711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441D07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441D07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441D07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7B5DD2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7B5DD2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7B5DD2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77478D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77478D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3D198B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3D198B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3D198B">
                              <w:rPr>
                                <w:color w:val="0000FF"/>
                              </w:rPr>
                              <w:instrText>INCLUDEPICTURE  "http://goinkscape.com/wp-content/uploads/2015/07/twitter-logo-final.png" \* MERGE</w:instrText>
                            </w:r>
                            <w:r w:rsidR="003D198B">
                              <w:rPr>
                                <w:color w:val="0000FF"/>
                              </w:rPr>
                              <w:instrText>FORMATINET</w:instrText>
                            </w:r>
                            <w:r w:rsidR="003D198B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3D198B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3D198B">
                              <w:rPr>
                                <w:color w:val="0000FF"/>
                              </w:rPr>
                              <w:pict>
                                <v:shape id="_x0000_i1028" type="#_x0000_t75" alt="Image result for twitter logo" href="http://www.google.co.uk/url?sa=i&amp;rct=j&amp;q=&amp;esrc=s&amp;source=images&amp;cd=&amp;cad=rja&amp;uact=8&amp;ved=0ahUKEwjtxM-K8K7WAhWqC8AKHahGAu4QjRwIBw&amp;url=http%3A%2F%2Fgoinkscape.com%2Fare-you-using-the-twitter-logo-wrong%2F&amp;psig=AFQjCNHB0RjhV_tL1UX52CUOLO1YCRUCvQ&amp;ust=1505828905376834" style="width:31.5pt;height:31.5pt" o:button="t">
                                  <v:imagedata r:id="rId8" r:href="rId9"/>
                                </v:shape>
                              </w:pict>
                            </w:r>
                            <w:r w:rsidR="003D198B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7B5DD2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441D07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end"/>
                            </w:r>
                            <w:r>
                              <w:rPr>
                                <w:color w:val="0000FF"/>
                              </w:rPr>
                              <w:fldChar w:fldCharType="end"/>
                            </w:r>
                          </w:p>
                          <w:p w:rsidR="003D761F" w:rsidRDefault="003D761F" w:rsidP="003D761F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pt;margin-top:.7pt;width:291pt;height:18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HNIgIAAB4EAAAOAAAAZHJzL2Uyb0RvYy54bWysU21v2yAQ/j5p/wHxfbHjJk1jxam6dJkm&#10;dS9Sux+AMY7RgGNAYme/vgdO02z7No0PiOPuHp577ljdDlqRg3BegqnodJJTIgyHRppdRb8/bd/d&#10;UOIDMw1TYERFj8LT2/XbN6velqKADlQjHEEQ48veVrQLwZZZ5nknNPMTsMKgswWnWUDT7bLGsR7R&#10;tcqKPL/OenCNdcCF93h7PzrpOuG3reDha9t6EYiqKHILaXdpr+OerVes3DlmO8lPNNg/sNBMGnz0&#10;DHXPAiN7J/+C0pI78NCGCQedQdtKLlINWM00/6Oax45ZkWpBcbw9y+T/Hyz/cvjmiGwqWkwXlBim&#10;sUlPYgjkPQykiPr01pcY9mgxMAx4jX1OtXr7APyHJwY2HTM7cecc9J1gDfKbxszsInXE8RGk7j9D&#10;g8+wfYAENLROR/FQDoLo2KfjuTeRCsfLq+vlfJGji6OvuJrO5ot5eoOVL+nW+fBRgCbxUFGHzU/w&#10;7PDgQ6TDypeQ+JoHJZutVCoZbldvlCMHhoOyTeuE/luYMqSv6HJezBOygZifZkjLgIOspK7oTR5X&#10;TGdllOODadI5MKnGMzJR5qRPlGQUJwz1gIFRtBqaIyrlYBxY/GB46MD9oqTHYa2o/7lnTlCiPhlU&#10;ezmdzeJ0JwOVKdBwl5760sMMR6iKBkrG4yakHxH5GrjDrrQy6fXK5MQVhzDJePowccov7RT1+q3X&#10;zwAAAP//AwBQSwMEFAAGAAgAAAAhAD1/G2DeAAAACgEAAA8AAABkcnMvZG93bnJldi54bWxMj8FO&#10;wzAMhu9IvENkJC6IpYysY13TCZBAXDf2AG7jtdUap2qytXt7shM72p/1+/vzzWQ7cabBt441vMwS&#10;EMSVMy3XGva/X89vIHxANtg5Jg0X8rAp7u9yzIwbeUvnXahFDGGfoYYmhD6T0lcNWfQz1xNHdnCD&#10;xRDHoZZmwDGG207OkySVFluOHxrs6bOh6rg7WQ2Hn/FpsRrL77BfblX6ge2ydBetHx+m9zWIQFP4&#10;P4arflSHIjqV7sTGi06DSuexS4hAgbjyRKm4KDW8posVyCKXtxWKPwAAAP//AwBQSwECLQAUAAYA&#10;CAAAACEAtoM4kv4AAADhAQAAEwAAAAAAAAAAAAAAAAAAAAAAW0NvbnRlbnRfVHlwZXNdLnhtbFBL&#10;AQItABQABgAIAAAAIQA4/SH/1gAAAJQBAAALAAAAAAAAAAAAAAAAAC8BAABfcmVscy8ucmVsc1BL&#10;AQItABQABgAIAAAAIQC3v4HNIgIAAB4EAAAOAAAAAAAAAAAAAAAAAC4CAABkcnMvZTJvRG9jLnht&#10;bFBLAQItABQABgAIAAAAIQA9fxtg3gAAAAoBAAAPAAAAAAAAAAAAAAAAAHwEAABkcnMvZG93bnJl&#10;di54bWxQSwUGAAAAAAQABADzAAAAhwUAAAAA&#10;" stroked="f">
                <v:textbox>
                  <w:txbxContent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St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Finlough’s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Primary School </w:t>
                      </w:r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Sistrakeel</w:t>
                      </w:r>
                      <w:proofErr w:type="spellEnd"/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)</w:t>
                      </w:r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 xml:space="preserve">138 </w:t>
                          </w:r>
                          <w:proofErr w:type="spellStart"/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Tartnakelly</w:t>
                          </w:r>
                          <w:proofErr w:type="spellEnd"/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 xml:space="preserve"> Road</w:t>
                          </w:r>
                        </w:smartTag>
                      </w:smartTag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Glack</w:t>
                      </w:r>
                      <w:proofErr w:type="spellEnd"/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Limavady</w:t>
                      </w:r>
                      <w:proofErr w:type="spellEnd"/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PlaceType"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County</w:t>
                          </w:r>
                        </w:smartTag>
                        <w:r w:rsidRPr="009D5DC6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Derry</w:t>
                          </w:r>
                        </w:smartTag>
                      </w:smartTag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BT49 9JL</w:t>
                      </w:r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Tel/Fax: 028 77763848</w:t>
                      </w:r>
                    </w:p>
                    <w:p w:rsidR="003D761F" w:rsidRPr="003D761F" w:rsidRDefault="00F35E1D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Acting Principal: Mrs F. Patton</w:t>
                      </w:r>
                      <w:r w:rsidR="003D761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>B.Ed</w:t>
                      </w:r>
                      <w:proofErr w:type="spellEnd"/>
                      <w:proofErr w:type="gramEnd"/>
                    </w:p>
                    <w:p w:rsidR="003D761F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email: </w:t>
                      </w:r>
                      <w:r w:rsidR="00F35E1D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fpatton475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@c2kni.net</w:t>
                      </w:r>
                    </w:p>
                    <w:p w:rsidR="006F3711" w:rsidRDefault="006F3711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www.stfinloughssistrakeel.co.uk</w:t>
                      </w:r>
                    </w:p>
                    <w:p w:rsidR="00067AD8" w:rsidRPr="009D5DC6" w:rsidRDefault="00067AD8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color w:val="0000FF"/>
                        </w:rPr>
                        <w:fldChar w:fldCharType="begin"/>
                      </w:r>
                      <w:r>
                        <w:rPr>
                          <w:color w:val="0000FF"/>
                        </w:rPr>
                        <w:instrText xml:space="preserve"> INCLUDEPICTURE "http://globalapk.com/uploads/posts/1392845450_unnamed.png" \* MERGEFORMATINET </w:instrText>
                      </w:r>
                      <w:r>
                        <w:rPr>
                          <w:color w:val="0000FF"/>
                        </w:rPr>
                        <w:fldChar w:fldCharType="separate"/>
                      </w:r>
                      <w:r w:rsidR="006F3711">
                        <w:rPr>
                          <w:color w:val="0000FF"/>
                        </w:rPr>
                        <w:fldChar w:fldCharType="begin"/>
                      </w:r>
                      <w:r w:rsidR="006F3711">
                        <w:rPr>
                          <w:color w:val="0000FF"/>
                        </w:rPr>
                        <w:instrText xml:space="preserve"> INCLUDEPICTURE  "http://globalapk.com/uploads/posts/1392845450_unnamed.png" \* MERGEFORMATINET </w:instrText>
                      </w:r>
                      <w:r w:rsidR="006F3711">
                        <w:rPr>
                          <w:color w:val="0000FF"/>
                        </w:rPr>
                        <w:fldChar w:fldCharType="separate"/>
                      </w:r>
                      <w:r w:rsidR="00441D07">
                        <w:rPr>
                          <w:color w:val="0000FF"/>
                        </w:rPr>
                        <w:fldChar w:fldCharType="begin"/>
                      </w:r>
                      <w:r w:rsidR="00441D07">
                        <w:rPr>
                          <w:color w:val="0000FF"/>
                        </w:rPr>
                        <w:instrText xml:space="preserve"> INCLUDEPICTURE  "http://globalapk.com/uploads/posts/1392845450_unnamed.png" \* MERGEFORMATINET </w:instrText>
                      </w:r>
                      <w:r w:rsidR="00441D07">
                        <w:rPr>
                          <w:color w:val="0000FF"/>
                        </w:rPr>
                        <w:fldChar w:fldCharType="separate"/>
                      </w:r>
                      <w:r w:rsidR="007B5DD2">
                        <w:rPr>
                          <w:color w:val="0000FF"/>
                        </w:rPr>
                        <w:fldChar w:fldCharType="begin"/>
                      </w:r>
                      <w:r w:rsidR="007B5DD2">
                        <w:rPr>
                          <w:color w:val="0000FF"/>
                        </w:rPr>
                        <w:instrText xml:space="preserve"> INCLUDEPICTURE  "http://globalapk.com/uploads/posts/1392845450_unnamed.png" \* MERGEFORMATINET </w:instrText>
                      </w:r>
                      <w:r w:rsidR="007B5DD2">
                        <w:rPr>
                          <w:color w:val="0000FF"/>
                        </w:rPr>
                        <w:fldChar w:fldCharType="separate"/>
                      </w:r>
                      <w:r w:rsidR="004E3CD7">
                        <w:rPr>
                          <w:color w:val="0000FF"/>
                        </w:rPr>
                        <w:fldChar w:fldCharType="begin"/>
                      </w:r>
                      <w:r w:rsidR="004E3CD7">
                        <w:rPr>
                          <w:color w:val="0000FF"/>
                        </w:rPr>
                        <w:instrText xml:space="preserve"> </w:instrText>
                      </w:r>
                      <w:r w:rsidR="004E3CD7">
                        <w:rPr>
                          <w:color w:val="0000FF"/>
                        </w:rPr>
                        <w:instrText>INCLUDEPICTURE  "http://globalapk.com/uploads/posts/1392845450_unnamed.png" \* MERGEFORMATINET</w:instrText>
                      </w:r>
                      <w:r w:rsidR="004E3CD7">
                        <w:rPr>
                          <w:color w:val="0000FF"/>
                        </w:rPr>
                        <w:instrText xml:space="preserve"> </w:instrText>
                      </w:r>
                      <w:r w:rsidR="004E3CD7">
                        <w:rPr>
                          <w:color w:val="0000FF"/>
                        </w:rPr>
                        <w:fldChar w:fldCharType="separate"/>
                      </w:r>
                      <w:r w:rsidR="004E3CD7">
                        <w:rPr>
                          <w:color w:val="0000FF"/>
                        </w:rPr>
                        <w:pict>
                          <v:shape id="irc_mi" o:spid="_x0000_i1026" type="#_x0000_t75" alt="Related image" href="http://www.google.co.uk/url?sa=i&amp;rct=j&amp;q=&amp;esrc=s&amp;source=images&amp;cd=&amp;cad=rja&amp;uact=8&amp;ved=0ahUKEwiYpfe48K7WAhWDB8AKHfJhCwgQjRwIBw&amp;url=http%3A%2F%2Fglobalapk.com%2Fandroid-apps%2F30231-facebook-v99-0-0-0-49.html&amp;psig=AFQjCNEwdLs94KnK_Wcgc2FTDR8JXoGgQg&amp;ust=1505828967722395" style="width:33.75pt;height:33.75pt" o:button="t">
                            <v:imagedata r:id="rId10" r:href="rId11"/>
                          </v:shape>
                        </w:pict>
                      </w:r>
                      <w:r w:rsidR="004E3CD7">
                        <w:rPr>
                          <w:color w:val="0000FF"/>
                        </w:rPr>
                        <w:fldChar w:fldCharType="end"/>
                      </w:r>
                      <w:r w:rsidR="007B5DD2">
                        <w:rPr>
                          <w:color w:val="0000FF"/>
                        </w:rPr>
                        <w:fldChar w:fldCharType="end"/>
                      </w:r>
                      <w:r w:rsidR="00441D07">
                        <w:rPr>
                          <w:color w:val="0000FF"/>
                        </w:rPr>
                        <w:fldChar w:fldCharType="end"/>
                      </w:r>
                      <w:r w:rsidR="006F3711">
                        <w:rPr>
                          <w:color w:val="0000FF"/>
                        </w:rPr>
                        <w:fldChar w:fldCharType="end"/>
                      </w:r>
                      <w:r>
                        <w:rPr>
                          <w:color w:val="0000FF"/>
                        </w:rPr>
                        <w:fldChar w:fldCharType="end"/>
                      </w:r>
                      <w:r>
                        <w:rPr>
                          <w:color w:val="0000FF"/>
                        </w:rPr>
                        <w:tab/>
                      </w:r>
                      <w:r>
                        <w:rPr>
                          <w:color w:val="0000FF"/>
                        </w:rPr>
                        <w:fldChar w:fldCharType="begin"/>
                      </w:r>
                      <w:r>
                        <w:rPr>
                          <w:color w:val="0000FF"/>
                        </w:rPr>
                        <w:instrText xml:space="preserve"> INCLUDEPICTURE "http://goinkscape.com/wp-content/uploads/2015/07/twitter-logo-final.png" \* MERGEFORMATINET </w:instrText>
                      </w:r>
                      <w:r>
                        <w:rPr>
                          <w:color w:val="0000FF"/>
                        </w:rPr>
                        <w:fldChar w:fldCharType="separate"/>
                      </w:r>
                      <w:r w:rsidR="006F3711">
                        <w:rPr>
                          <w:color w:val="0000FF"/>
                        </w:rPr>
                        <w:fldChar w:fldCharType="begin"/>
                      </w:r>
                      <w:r w:rsidR="006F3711">
                        <w:rPr>
                          <w:color w:val="0000FF"/>
                        </w:rPr>
                        <w:instrText xml:space="preserve"> INCLUDEPICTURE  "http://goinkscape.com/wp-content/uploads/2015/07/twitter-logo-final.png" \* MERGEFORMATINET </w:instrText>
                      </w:r>
                      <w:r w:rsidR="006F3711">
                        <w:rPr>
                          <w:color w:val="0000FF"/>
                        </w:rPr>
                        <w:fldChar w:fldCharType="separate"/>
                      </w:r>
                      <w:r w:rsidR="00441D07">
                        <w:rPr>
                          <w:color w:val="0000FF"/>
                        </w:rPr>
                        <w:fldChar w:fldCharType="begin"/>
                      </w:r>
                      <w:r w:rsidR="00441D07">
                        <w:rPr>
                          <w:color w:val="0000FF"/>
                        </w:rPr>
                        <w:instrText xml:space="preserve"> INCLUDEPICTURE  "http://goinkscape.com/wp-content/uploads/2015/07/twitter-logo-final.png" \* MERGEFORMATINET </w:instrText>
                      </w:r>
                      <w:r w:rsidR="00441D07">
                        <w:rPr>
                          <w:color w:val="0000FF"/>
                        </w:rPr>
                        <w:fldChar w:fldCharType="separate"/>
                      </w:r>
                      <w:r w:rsidR="007B5DD2">
                        <w:rPr>
                          <w:color w:val="0000FF"/>
                        </w:rPr>
                        <w:fldChar w:fldCharType="begin"/>
                      </w:r>
                      <w:r w:rsidR="007B5DD2">
                        <w:rPr>
                          <w:color w:val="0000FF"/>
                        </w:rPr>
                        <w:instrText xml:space="preserve"> INCLUDEPICTURE  "http://goinkscape.com/wp-content/uploads/2015/07/twitter-logo-final.png" \* MERGEFORMATINET </w:instrText>
                      </w:r>
                      <w:r w:rsidR="007B5DD2">
                        <w:rPr>
                          <w:color w:val="0000FF"/>
                        </w:rPr>
                        <w:fldChar w:fldCharType="separate"/>
                      </w:r>
                      <w:r w:rsidR="004E3CD7">
                        <w:rPr>
                          <w:color w:val="0000FF"/>
                        </w:rPr>
                        <w:fldChar w:fldCharType="begin"/>
                      </w:r>
                      <w:r w:rsidR="004E3CD7">
                        <w:rPr>
                          <w:color w:val="0000FF"/>
                        </w:rPr>
                        <w:instrText xml:space="preserve"> </w:instrText>
                      </w:r>
                      <w:r w:rsidR="004E3CD7">
                        <w:rPr>
                          <w:color w:val="0000FF"/>
                        </w:rPr>
                        <w:instrText>INCLUDEPICTURE  "http://goinkscape.com/wp-content/uploads/2015/07/twitter-logo-final.png" \* MERGEFORMATINET</w:instrText>
                      </w:r>
                      <w:r w:rsidR="004E3CD7">
                        <w:rPr>
                          <w:color w:val="0000FF"/>
                        </w:rPr>
                        <w:instrText xml:space="preserve"> </w:instrText>
                      </w:r>
                      <w:r w:rsidR="004E3CD7">
                        <w:rPr>
                          <w:color w:val="0000FF"/>
                        </w:rPr>
                        <w:fldChar w:fldCharType="separate"/>
                      </w:r>
                      <w:r w:rsidR="004E3CD7">
                        <w:rPr>
                          <w:color w:val="0000FF"/>
                        </w:rPr>
                        <w:pict>
                          <v:shape id="_x0000_i1028" type="#_x0000_t75" alt="Image result for twitter logo" href="http://www.google.co.uk/url?sa=i&amp;rct=j&amp;q=&amp;esrc=s&amp;source=images&amp;cd=&amp;cad=rja&amp;uact=8&amp;ved=0ahUKEwjtxM-K8K7WAhWqC8AKHahGAu4QjRwIBw&amp;url=http%3A%2F%2Fgoinkscape.com%2Fare-you-using-the-twitter-logo-wrong%2F&amp;psig=AFQjCNHB0RjhV_tL1UX52CUOLO1YCRUCvQ&amp;ust=1505828905376834" style="width:31.5pt;height:31.5pt" o:button="t">
                            <v:imagedata r:id="rId12" r:href="rId13"/>
                          </v:shape>
                        </w:pict>
                      </w:r>
                      <w:r w:rsidR="004E3CD7">
                        <w:rPr>
                          <w:color w:val="0000FF"/>
                        </w:rPr>
                        <w:fldChar w:fldCharType="end"/>
                      </w:r>
                      <w:r w:rsidR="007B5DD2">
                        <w:rPr>
                          <w:color w:val="0000FF"/>
                        </w:rPr>
                        <w:fldChar w:fldCharType="end"/>
                      </w:r>
                      <w:r w:rsidR="00441D07">
                        <w:rPr>
                          <w:color w:val="0000FF"/>
                        </w:rPr>
                        <w:fldChar w:fldCharType="end"/>
                      </w:r>
                      <w:r w:rsidR="006F3711">
                        <w:rPr>
                          <w:color w:val="0000FF"/>
                        </w:rPr>
                        <w:fldChar w:fldCharType="end"/>
                      </w:r>
                      <w:r>
                        <w:rPr>
                          <w:color w:val="0000FF"/>
                        </w:rPr>
                        <w:fldChar w:fldCharType="end"/>
                      </w:r>
                    </w:p>
                    <w:p w:rsidR="003D761F" w:rsidRDefault="003D761F" w:rsidP="003D761F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D761F">
        <w:rPr>
          <w:noProof/>
        </w:rPr>
        <w:drawing>
          <wp:inline distT="0" distB="0" distL="0" distR="0">
            <wp:extent cx="2028825" cy="1903589"/>
            <wp:effectExtent l="0" t="0" r="0" b="1905"/>
            <wp:docPr id="1" name="Picture 1" descr="N:\picture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icture sig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04" cy="19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61F" w:rsidRDefault="003D761F" w:rsidP="003D761F">
      <w:pPr>
        <w:rPr>
          <w:rFonts w:ascii="Comic Sans MS" w:hAnsi="Comic Sans MS"/>
          <w:b/>
          <w:sz w:val="20"/>
          <w:szCs w:val="20"/>
        </w:rPr>
      </w:pPr>
    </w:p>
    <w:p w:rsidR="00B92BE6" w:rsidRDefault="00B92BE6" w:rsidP="003D761F">
      <w:pPr>
        <w:rPr>
          <w:rFonts w:ascii="Comic Sans MS" w:hAnsi="Comic Sans MS"/>
          <w:b/>
          <w:sz w:val="20"/>
          <w:szCs w:val="20"/>
        </w:rPr>
      </w:pPr>
    </w:p>
    <w:p w:rsidR="009845A7" w:rsidRDefault="009845A7" w:rsidP="003D761F">
      <w:pPr>
        <w:rPr>
          <w:rFonts w:ascii="Comic Sans MS" w:hAnsi="Comic Sans MS"/>
          <w:b/>
          <w:sz w:val="20"/>
          <w:szCs w:val="20"/>
        </w:rPr>
      </w:pPr>
    </w:p>
    <w:p w:rsidR="009845A7" w:rsidRDefault="009845A7" w:rsidP="003D761F">
      <w:pPr>
        <w:rPr>
          <w:rFonts w:ascii="Comic Sans MS" w:hAnsi="Comic Sans MS"/>
          <w:b/>
          <w:sz w:val="20"/>
          <w:szCs w:val="20"/>
        </w:rPr>
      </w:pPr>
    </w:p>
    <w:p w:rsidR="00564CF0" w:rsidRDefault="00564CF0" w:rsidP="00A63E5D">
      <w:pPr>
        <w:ind w:right="180"/>
        <w:jc w:val="both"/>
        <w:rPr>
          <w:rFonts w:ascii="Comic Sans MS" w:hAnsi="Comic Sans MS"/>
          <w:lang w:eastAsia="en-US"/>
        </w:rPr>
      </w:pPr>
    </w:p>
    <w:p w:rsidR="00564CF0" w:rsidRPr="00A63E5D" w:rsidRDefault="00B87018" w:rsidP="00B87018">
      <w:pPr>
        <w:ind w:right="180"/>
        <w:jc w:val="both"/>
        <w:rPr>
          <w:rFonts w:ascii="Comic Sans MS" w:hAnsi="Comic Sans MS"/>
          <w:sz w:val="20"/>
          <w:szCs w:val="20"/>
          <w:lang w:eastAsia="en-US"/>
        </w:rPr>
      </w:pPr>
      <w:r w:rsidRPr="00A63E5D">
        <w:rPr>
          <w:rFonts w:ascii="Comic Sans MS" w:hAnsi="Comic Sans MS"/>
          <w:sz w:val="20"/>
          <w:szCs w:val="20"/>
          <w:lang w:eastAsia="en-US"/>
        </w:rPr>
        <w:t>29/1/18</w:t>
      </w:r>
    </w:p>
    <w:p w:rsidR="00B87018" w:rsidRPr="00A63E5D" w:rsidRDefault="00B87018" w:rsidP="00B87018">
      <w:pPr>
        <w:ind w:right="180"/>
        <w:jc w:val="both"/>
        <w:rPr>
          <w:rFonts w:ascii="Comic Sans MS" w:hAnsi="Comic Sans MS"/>
          <w:b/>
          <w:sz w:val="20"/>
          <w:szCs w:val="20"/>
          <w:lang w:eastAsia="en-US"/>
        </w:rPr>
      </w:pPr>
      <w:r w:rsidRPr="00A63E5D">
        <w:rPr>
          <w:rFonts w:ascii="Comic Sans MS" w:hAnsi="Comic Sans MS"/>
          <w:b/>
          <w:sz w:val="20"/>
          <w:szCs w:val="20"/>
          <w:lang w:eastAsia="en-US"/>
        </w:rPr>
        <w:t>Re: Transfer form for P7 parents</w:t>
      </w:r>
    </w:p>
    <w:p w:rsidR="00B87018" w:rsidRPr="00A63E5D" w:rsidRDefault="00B87018" w:rsidP="00B87018">
      <w:pPr>
        <w:ind w:right="180"/>
        <w:jc w:val="both"/>
        <w:rPr>
          <w:rFonts w:ascii="Comic Sans MS" w:hAnsi="Comic Sans MS"/>
          <w:b/>
          <w:sz w:val="20"/>
          <w:szCs w:val="20"/>
          <w:lang w:eastAsia="en-US"/>
        </w:rPr>
      </w:pPr>
    </w:p>
    <w:p w:rsidR="00B87018" w:rsidRPr="00A63E5D" w:rsidRDefault="00B87018" w:rsidP="00B87018">
      <w:pPr>
        <w:ind w:right="180"/>
        <w:jc w:val="both"/>
        <w:rPr>
          <w:rFonts w:ascii="Comic Sans MS" w:hAnsi="Comic Sans MS"/>
          <w:sz w:val="20"/>
          <w:szCs w:val="20"/>
          <w:lang w:eastAsia="en-US"/>
        </w:rPr>
      </w:pPr>
      <w:r w:rsidRPr="00A63E5D">
        <w:rPr>
          <w:rFonts w:ascii="Comic Sans MS" w:hAnsi="Comic Sans MS"/>
          <w:sz w:val="20"/>
          <w:szCs w:val="20"/>
          <w:lang w:eastAsia="en-US"/>
        </w:rPr>
        <w:t>Dear Parent/s</w:t>
      </w:r>
    </w:p>
    <w:p w:rsidR="00B87018" w:rsidRDefault="00B87018" w:rsidP="00B87018">
      <w:pPr>
        <w:ind w:right="180"/>
        <w:jc w:val="both"/>
        <w:rPr>
          <w:rFonts w:ascii="Comic Sans MS" w:hAnsi="Comic Sans MS"/>
          <w:sz w:val="20"/>
          <w:szCs w:val="20"/>
          <w:lang w:eastAsia="en-US"/>
        </w:rPr>
      </w:pPr>
      <w:r w:rsidRPr="00A63E5D">
        <w:rPr>
          <w:rFonts w:ascii="Comic Sans MS" w:hAnsi="Comic Sans MS"/>
          <w:sz w:val="20"/>
          <w:szCs w:val="20"/>
          <w:lang w:eastAsia="en-US"/>
        </w:rPr>
        <w:t>Your child has been given an envelope with information about the Transfer Procedure from Primary to Post Primary.  I have attached a copy of ‘Guidance for parents completing a transfer form’ (pink copy) and a photocopy of the Transfer form</w:t>
      </w:r>
      <w:r w:rsidR="00086E22" w:rsidRPr="00A63E5D">
        <w:rPr>
          <w:rFonts w:ascii="Comic Sans MS" w:hAnsi="Comic Sans MS"/>
          <w:sz w:val="20"/>
          <w:szCs w:val="20"/>
          <w:lang w:eastAsia="en-US"/>
        </w:rPr>
        <w:t xml:space="preserve">. </w:t>
      </w:r>
      <w:r w:rsidR="003D198B">
        <w:rPr>
          <w:rFonts w:ascii="Comic Sans MS" w:hAnsi="Comic Sans MS"/>
          <w:sz w:val="20"/>
          <w:szCs w:val="20"/>
          <w:lang w:eastAsia="en-US"/>
        </w:rPr>
        <w:t xml:space="preserve">The original Transfer forms (green and white) have also been given out.  </w:t>
      </w:r>
      <w:r w:rsidR="00086E22" w:rsidRPr="00A63E5D">
        <w:rPr>
          <w:rFonts w:ascii="Comic Sans MS" w:hAnsi="Comic Sans MS"/>
          <w:sz w:val="20"/>
          <w:szCs w:val="20"/>
          <w:lang w:eastAsia="en-US"/>
        </w:rPr>
        <w:t xml:space="preserve"> </w:t>
      </w:r>
      <w:r w:rsidRPr="00A63E5D">
        <w:rPr>
          <w:rFonts w:ascii="Comic Sans MS" w:hAnsi="Comic Sans MS"/>
          <w:sz w:val="20"/>
          <w:szCs w:val="20"/>
          <w:lang w:eastAsia="en-US"/>
        </w:rPr>
        <w:t>Parents may prefer to fill out the green form themselves and return them to school</w:t>
      </w:r>
      <w:r w:rsidR="00A63E5D">
        <w:rPr>
          <w:rFonts w:ascii="Comic Sans MS" w:hAnsi="Comic Sans MS"/>
          <w:sz w:val="20"/>
          <w:szCs w:val="20"/>
          <w:lang w:eastAsia="en-US"/>
        </w:rPr>
        <w:t xml:space="preserve">. </w:t>
      </w:r>
      <w:r w:rsidR="003D198B">
        <w:rPr>
          <w:rFonts w:ascii="Comic Sans MS" w:hAnsi="Comic Sans MS"/>
          <w:sz w:val="20"/>
          <w:szCs w:val="20"/>
          <w:lang w:eastAsia="en-US"/>
        </w:rPr>
        <w:t xml:space="preserve"> </w:t>
      </w:r>
      <w:r w:rsidRPr="00A63E5D">
        <w:rPr>
          <w:rFonts w:ascii="Comic Sans MS" w:hAnsi="Comic Sans MS"/>
          <w:sz w:val="20"/>
          <w:szCs w:val="20"/>
          <w:lang w:eastAsia="en-US"/>
        </w:rPr>
        <w:t>If you would like a meeting with myself, you can ring the school to make an appointment. (I will be available on Thursday &amp; Friday 1pm – 4.30pm and Monday 9am-4.30pm.)</w:t>
      </w:r>
    </w:p>
    <w:p w:rsidR="003D198B" w:rsidRPr="00A63E5D" w:rsidRDefault="003D198B" w:rsidP="00B87018">
      <w:pPr>
        <w:ind w:right="180"/>
        <w:jc w:val="both"/>
        <w:rPr>
          <w:rFonts w:ascii="Comic Sans MS" w:hAnsi="Comic Sans MS"/>
          <w:sz w:val="20"/>
          <w:szCs w:val="20"/>
          <w:lang w:eastAsia="en-US"/>
        </w:rPr>
      </w:pPr>
      <w:bookmarkStart w:id="0" w:name="_GoBack"/>
      <w:bookmarkEnd w:id="0"/>
    </w:p>
    <w:p w:rsidR="00B87018" w:rsidRPr="00A63E5D" w:rsidRDefault="00B87018" w:rsidP="00B87018">
      <w:pPr>
        <w:ind w:right="180"/>
        <w:jc w:val="both"/>
        <w:rPr>
          <w:rFonts w:ascii="Comic Sans MS" w:hAnsi="Comic Sans MS"/>
          <w:sz w:val="20"/>
          <w:szCs w:val="20"/>
          <w:lang w:eastAsia="en-US"/>
        </w:rPr>
      </w:pPr>
      <w:r w:rsidRPr="00A63E5D">
        <w:rPr>
          <w:rFonts w:ascii="Comic Sans MS" w:hAnsi="Comic Sans MS"/>
          <w:sz w:val="20"/>
          <w:szCs w:val="20"/>
          <w:lang w:eastAsia="en-US"/>
        </w:rPr>
        <w:t xml:space="preserve">This year the book: Admission to ‘Post Primary Education 2018’ can be accessed on the EA website at </w:t>
      </w:r>
      <w:hyperlink r:id="rId15" w:history="1">
        <w:r w:rsidRPr="00A63E5D">
          <w:rPr>
            <w:rStyle w:val="Hyperlink"/>
            <w:rFonts w:ascii="Comic Sans MS" w:hAnsi="Comic Sans MS"/>
            <w:sz w:val="20"/>
            <w:szCs w:val="20"/>
            <w:lang w:eastAsia="en-US"/>
          </w:rPr>
          <w:t>www.eani.org.uk/admissions</w:t>
        </w:r>
      </w:hyperlink>
      <w:r w:rsidRPr="00A63E5D">
        <w:rPr>
          <w:rFonts w:ascii="Comic Sans MS" w:hAnsi="Comic Sans MS"/>
          <w:sz w:val="20"/>
          <w:szCs w:val="20"/>
          <w:lang w:eastAsia="en-US"/>
        </w:rPr>
        <w:t xml:space="preserve"> (please see attached note).  A reference copy is also kept in the school, if you wish to see it, please let the school know.  This book shows</w:t>
      </w:r>
      <w:r w:rsidR="003B2A4E" w:rsidRPr="00A63E5D">
        <w:rPr>
          <w:rFonts w:ascii="Comic Sans MS" w:hAnsi="Comic Sans MS"/>
          <w:sz w:val="20"/>
          <w:szCs w:val="20"/>
          <w:lang w:eastAsia="en-US"/>
        </w:rPr>
        <w:t xml:space="preserve"> the admissions criteria for each post primary school.</w:t>
      </w:r>
    </w:p>
    <w:p w:rsidR="00086E22" w:rsidRPr="00A63E5D" w:rsidRDefault="00086E22" w:rsidP="00B87018">
      <w:pPr>
        <w:ind w:right="180"/>
        <w:jc w:val="both"/>
        <w:rPr>
          <w:rFonts w:ascii="Comic Sans MS" w:hAnsi="Comic Sans MS"/>
          <w:sz w:val="20"/>
          <w:szCs w:val="20"/>
          <w:lang w:eastAsia="en-US"/>
        </w:rPr>
      </w:pPr>
    </w:p>
    <w:p w:rsidR="00086E22" w:rsidRPr="00A63E5D" w:rsidRDefault="00086E22" w:rsidP="00B87018">
      <w:pPr>
        <w:ind w:right="180"/>
        <w:jc w:val="both"/>
        <w:rPr>
          <w:rFonts w:ascii="Comic Sans MS" w:hAnsi="Comic Sans MS"/>
          <w:sz w:val="20"/>
          <w:szCs w:val="20"/>
          <w:lang w:eastAsia="en-US"/>
        </w:rPr>
      </w:pPr>
      <w:r w:rsidRPr="00A63E5D">
        <w:rPr>
          <w:rFonts w:ascii="Comic Sans MS" w:hAnsi="Comic Sans MS"/>
          <w:sz w:val="20"/>
          <w:szCs w:val="20"/>
          <w:lang w:eastAsia="en-US"/>
        </w:rPr>
        <w:t xml:space="preserve">If your child lists </w:t>
      </w:r>
      <w:proofErr w:type="spellStart"/>
      <w:r w:rsidRPr="00A63E5D">
        <w:rPr>
          <w:rFonts w:ascii="Comic Sans MS" w:hAnsi="Comic Sans MS"/>
          <w:sz w:val="20"/>
          <w:szCs w:val="20"/>
          <w:lang w:eastAsia="en-US"/>
        </w:rPr>
        <w:t>Limavady</w:t>
      </w:r>
      <w:proofErr w:type="spellEnd"/>
      <w:r w:rsidRPr="00A63E5D">
        <w:rPr>
          <w:rFonts w:ascii="Comic Sans MS" w:hAnsi="Comic Sans MS"/>
          <w:sz w:val="20"/>
          <w:szCs w:val="20"/>
          <w:lang w:eastAsia="en-US"/>
        </w:rPr>
        <w:t xml:space="preserve"> Grammar School in their preferences, they must record their AQE candidate number and their AQE score.  They must also attach the </w:t>
      </w:r>
      <w:r w:rsidRPr="00A63E5D">
        <w:rPr>
          <w:rFonts w:ascii="Comic Sans MS" w:hAnsi="Comic Sans MS"/>
          <w:sz w:val="20"/>
          <w:szCs w:val="20"/>
          <w:u w:val="single"/>
          <w:lang w:eastAsia="en-US"/>
        </w:rPr>
        <w:t>original statement</w:t>
      </w:r>
      <w:r w:rsidRPr="00A63E5D">
        <w:rPr>
          <w:rFonts w:ascii="Comic Sans MS" w:hAnsi="Comic Sans MS"/>
          <w:sz w:val="20"/>
          <w:szCs w:val="20"/>
          <w:lang w:eastAsia="en-US"/>
        </w:rPr>
        <w:t xml:space="preserve"> of result issued by AQE to the Transfer Form.</w:t>
      </w:r>
    </w:p>
    <w:p w:rsidR="00086E22" w:rsidRPr="00A63E5D" w:rsidRDefault="00086E22" w:rsidP="00B87018">
      <w:pPr>
        <w:ind w:right="180"/>
        <w:jc w:val="both"/>
        <w:rPr>
          <w:rFonts w:ascii="Comic Sans MS" w:hAnsi="Comic Sans MS"/>
          <w:sz w:val="20"/>
          <w:szCs w:val="20"/>
          <w:lang w:eastAsia="en-US"/>
        </w:rPr>
      </w:pPr>
    </w:p>
    <w:p w:rsidR="003B2A4E" w:rsidRPr="00A63E5D" w:rsidRDefault="003B2A4E" w:rsidP="00B87018">
      <w:pPr>
        <w:ind w:right="180"/>
        <w:jc w:val="both"/>
        <w:rPr>
          <w:rFonts w:ascii="Comic Sans MS" w:hAnsi="Comic Sans MS"/>
          <w:sz w:val="20"/>
          <w:szCs w:val="20"/>
          <w:lang w:eastAsia="en-US"/>
        </w:rPr>
      </w:pPr>
      <w:r w:rsidRPr="00A63E5D">
        <w:rPr>
          <w:rFonts w:ascii="Comic Sans MS" w:hAnsi="Comic Sans MS"/>
          <w:sz w:val="20"/>
          <w:szCs w:val="20"/>
          <w:lang w:eastAsia="en-US"/>
        </w:rPr>
        <w:t>We would ask that all completed Transfer Forms be returned to the school by Monday 5</w:t>
      </w:r>
      <w:r w:rsidRPr="00A63E5D">
        <w:rPr>
          <w:rFonts w:ascii="Comic Sans MS" w:hAnsi="Comic Sans MS"/>
          <w:sz w:val="20"/>
          <w:szCs w:val="20"/>
          <w:vertAlign w:val="superscript"/>
          <w:lang w:eastAsia="en-US"/>
        </w:rPr>
        <w:t>th</w:t>
      </w:r>
      <w:r w:rsidR="00086E22" w:rsidRPr="00A63E5D">
        <w:rPr>
          <w:rFonts w:ascii="Comic Sans MS" w:hAnsi="Comic Sans MS"/>
          <w:sz w:val="20"/>
          <w:szCs w:val="20"/>
          <w:lang w:eastAsia="en-US"/>
        </w:rPr>
        <w:t xml:space="preserve"> February (a</w:t>
      </w:r>
      <w:r w:rsidR="00A63E5D" w:rsidRPr="00A63E5D">
        <w:rPr>
          <w:rFonts w:ascii="Comic Sans MS" w:hAnsi="Comic Sans MS"/>
          <w:sz w:val="20"/>
          <w:szCs w:val="20"/>
          <w:lang w:eastAsia="en-US"/>
        </w:rPr>
        <w:t>t the latest) if you are completing the form yourself, or I will help you</w:t>
      </w:r>
      <w:r w:rsidR="00A63E5D">
        <w:rPr>
          <w:rFonts w:ascii="Comic Sans MS" w:hAnsi="Comic Sans MS"/>
          <w:sz w:val="20"/>
          <w:szCs w:val="20"/>
          <w:lang w:eastAsia="en-US"/>
        </w:rPr>
        <w:t xml:space="preserve"> to complete it</w:t>
      </w:r>
      <w:r w:rsidR="00A63E5D" w:rsidRPr="00A63E5D">
        <w:rPr>
          <w:rFonts w:ascii="Comic Sans MS" w:hAnsi="Comic Sans MS"/>
          <w:sz w:val="20"/>
          <w:szCs w:val="20"/>
          <w:lang w:eastAsia="en-US"/>
        </w:rPr>
        <w:t xml:space="preserve"> at the meeting.</w:t>
      </w:r>
    </w:p>
    <w:p w:rsidR="00A63E5D" w:rsidRDefault="00A63E5D" w:rsidP="00A63E5D">
      <w:pPr>
        <w:ind w:right="180"/>
        <w:jc w:val="both"/>
        <w:rPr>
          <w:rFonts w:ascii="Comic Sans MS" w:hAnsi="Comic Sans MS"/>
          <w:sz w:val="20"/>
          <w:szCs w:val="20"/>
          <w:lang w:eastAsia="en-US"/>
        </w:rPr>
      </w:pPr>
    </w:p>
    <w:p w:rsidR="009845A7" w:rsidRPr="00A63E5D" w:rsidRDefault="009845A7" w:rsidP="00A63E5D">
      <w:pPr>
        <w:ind w:right="180"/>
        <w:jc w:val="both"/>
        <w:rPr>
          <w:rFonts w:ascii="Comic Sans MS" w:hAnsi="Comic Sans MS"/>
          <w:sz w:val="20"/>
          <w:szCs w:val="20"/>
          <w:lang w:eastAsia="en-US"/>
        </w:rPr>
      </w:pPr>
      <w:r w:rsidRPr="00A63E5D">
        <w:rPr>
          <w:rFonts w:ascii="Comic Sans MS" w:hAnsi="Comic Sans MS"/>
          <w:sz w:val="20"/>
          <w:szCs w:val="20"/>
          <w:lang w:eastAsia="en-US"/>
        </w:rPr>
        <w:t>Yours sincerely,</w:t>
      </w:r>
    </w:p>
    <w:p w:rsidR="009845A7" w:rsidRPr="00A63E5D" w:rsidRDefault="009845A7" w:rsidP="009845A7">
      <w:pPr>
        <w:ind w:left="-360" w:right="180"/>
        <w:jc w:val="both"/>
        <w:rPr>
          <w:rFonts w:ascii="Comic Sans MS" w:hAnsi="Comic Sans MS"/>
          <w:sz w:val="20"/>
          <w:szCs w:val="20"/>
          <w:lang w:eastAsia="en-US"/>
        </w:rPr>
      </w:pPr>
    </w:p>
    <w:p w:rsidR="0066332E" w:rsidRPr="00A63E5D" w:rsidRDefault="0066332E" w:rsidP="009845A7">
      <w:pPr>
        <w:ind w:left="-360" w:right="180"/>
        <w:jc w:val="both"/>
        <w:rPr>
          <w:rFonts w:ascii="Comic Sans MS" w:hAnsi="Comic Sans MS"/>
          <w:sz w:val="20"/>
          <w:szCs w:val="20"/>
          <w:lang w:eastAsia="en-US"/>
        </w:rPr>
      </w:pPr>
    </w:p>
    <w:p w:rsidR="0077478D" w:rsidRPr="00A63E5D" w:rsidRDefault="0077478D" w:rsidP="002C74A8">
      <w:pPr>
        <w:ind w:right="180"/>
        <w:jc w:val="both"/>
        <w:rPr>
          <w:rFonts w:ascii="Comic Sans MS" w:hAnsi="Comic Sans MS"/>
          <w:sz w:val="20"/>
          <w:szCs w:val="20"/>
          <w:lang w:eastAsia="en-US"/>
        </w:rPr>
      </w:pPr>
    </w:p>
    <w:p w:rsidR="00A63E5D" w:rsidRDefault="00A63E5D" w:rsidP="009845A7">
      <w:pPr>
        <w:ind w:left="-360" w:right="180"/>
        <w:jc w:val="both"/>
        <w:rPr>
          <w:rFonts w:ascii="Comic Sans MS" w:hAnsi="Comic Sans MS"/>
          <w:sz w:val="20"/>
          <w:szCs w:val="20"/>
          <w:lang w:eastAsia="en-US"/>
        </w:rPr>
      </w:pPr>
    </w:p>
    <w:p w:rsidR="009845A7" w:rsidRPr="00A63E5D" w:rsidRDefault="009845A7" w:rsidP="00A63E5D">
      <w:pPr>
        <w:ind w:right="180"/>
        <w:jc w:val="both"/>
        <w:rPr>
          <w:rFonts w:ascii="Comic Sans MS" w:hAnsi="Comic Sans MS"/>
          <w:sz w:val="20"/>
          <w:szCs w:val="20"/>
          <w:lang w:eastAsia="en-US"/>
        </w:rPr>
      </w:pPr>
    </w:p>
    <w:p w:rsidR="009845A7" w:rsidRPr="00A63E5D" w:rsidRDefault="00A63E5D" w:rsidP="009845A7">
      <w:pPr>
        <w:ind w:left="-360" w:right="180"/>
        <w:jc w:val="both"/>
        <w:rPr>
          <w:rFonts w:ascii="Comic Sans MS" w:hAnsi="Comic Sans MS"/>
          <w:sz w:val="20"/>
          <w:szCs w:val="20"/>
          <w:lang w:eastAsia="en-US"/>
        </w:rPr>
      </w:pPr>
      <w:r>
        <w:rPr>
          <w:rFonts w:ascii="Comic Sans MS" w:hAnsi="Comic Sans MS"/>
          <w:sz w:val="20"/>
          <w:szCs w:val="20"/>
          <w:lang w:eastAsia="en-US"/>
        </w:rPr>
        <w:t xml:space="preserve">    </w:t>
      </w:r>
      <w:r w:rsidR="0066332E" w:rsidRPr="00A63E5D">
        <w:rPr>
          <w:rFonts w:ascii="Comic Sans MS" w:hAnsi="Comic Sans MS"/>
          <w:sz w:val="20"/>
          <w:szCs w:val="20"/>
          <w:lang w:eastAsia="en-US"/>
        </w:rPr>
        <w:t>Mrs F Patton</w:t>
      </w:r>
      <w:r w:rsidR="009845A7" w:rsidRPr="00A63E5D">
        <w:rPr>
          <w:rFonts w:ascii="Comic Sans MS" w:hAnsi="Comic Sans MS"/>
          <w:sz w:val="20"/>
          <w:szCs w:val="20"/>
          <w:lang w:eastAsia="en-US"/>
        </w:rPr>
        <w:tab/>
      </w:r>
      <w:r w:rsidR="009845A7" w:rsidRPr="00A63E5D">
        <w:rPr>
          <w:rFonts w:ascii="Comic Sans MS" w:hAnsi="Comic Sans MS"/>
          <w:sz w:val="20"/>
          <w:szCs w:val="20"/>
          <w:lang w:eastAsia="en-US"/>
        </w:rPr>
        <w:tab/>
      </w:r>
      <w:r w:rsidR="009845A7" w:rsidRPr="00A63E5D">
        <w:rPr>
          <w:rFonts w:ascii="Comic Sans MS" w:hAnsi="Comic Sans MS"/>
          <w:sz w:val="20"/>
          <w:szCs w:val="20"/>
          <w:lang w:eastAsia="en-US"/>
        </w:rPr>
        <w:tab/>
      </w:r>
      <w:r w:rsidR="009845A7" w:rsidRPr="00A63E5D">
        <w:rPr>
          <w:rFonts w:ascii="Comic Sans MS" w:hAnsi="Comic Sans MS"/>
          <w:sz w:val="20"/>
          <w:szCs w:val="20"/>
          <w:lang w:eastAsia="en-US"/>
        </w:rPr>
        <w:tab/>
      </w:r>
      <w:r w:rsidR="009845A7" w:rsidRPr="00A63E5D">
        <w:rPr>
          <w:rFonts w:ascii="Comic Sans MS" w:hAnsi="Comic Sans MS"/>
          <w:sz w:val="20"/>
          <w:szCs w:val="20"/>
          <w:lang w:eastAsia="en-US"/>
        </w:rPr>
        <w:tab/>
      </w:r>
      <w:r w:rsidR="009845A7" w:rsidRPr="00A63E5D">
        <w:rPr>
          <w:rFonts w:ascii="Comic Sans MS" w:hAnsi="Comic Sans MS"/>
          <w:sz w:val="20"/>
          <w:szCs w:val="20"/>
          <w:lang w:eastAsia="en-US"/>
        </w:rPr>
        <w:tab/>
      </w:r>
    </w:p>
    <w:p w:rsidR="009845A7" w:rsidRPr="00A63E5D" w:rsidRDefault="00A63E5D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sz w:val="20"/>
          <w:szCs w:val="20"/>
          <w:lang w:eastAsia="en-US"/>
        </w:rPr>
      </w:pPr>
      <w:r>
        <w:rPr>
          <w:rFonts w:ascii="Comic Sans MS" w:hAnsi="Comic Sans MS"/>
          <w:sz w:val="20"/>
          <w:szCs w:val="20"/>
          <w:lang w:eastAsia="en-US"/>
        </w:rPr>
        <w:t xml:space="preserve">    </w:t>
      </w:r>
      <w:r w:rsidR="0066332E" w:rsidRPr="00A63E5D">
        <w:rPr>
          <w:rFonts w:ascii="Comic Sans MS" w:hAnsi="Comic Sans MS"/>
          <w:sz w:val="20"/>
          <w:szCs w:val="20"/>
          <w:lang w:eastAsia="en-US"/>
        </w:rPr>
        <w:t xml:space="preserve">Acting </w:t>
      </w:r>
      <w:r w:rsidR="009845A7" w:rsidRPr="00A63E5D">
        <w:rPr>
          <w:rFonts w:ascii="Comic Sans MS" w:hAnsi="Comic Sans MS"/>
          <w:sz w:val="20"/>
          <w:szCs w:val="20"/>
          <w:lang w:eastAsia="en-US"/>
        </w:rPr>
        <w:t>Principal</w:t>
      </w: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Pr="009845A7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9845A7" w:rsidRDefault="009845A7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Pr="009845A7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</w:pPr>
    </w:p>
    <w:p w:rsidR="009845A7" w:rsidRPr="009845A7" w:rsidRDefault="009845A7" w:rsidP="009845A7">
      <w:pPr>
        <w:pBdr>
          <w:bottom w:val="single" w:sz="12" w:space="31" w:color="auto"/>
        </w:pBdr>
        <w:ind w:left="-360" w:right="180"/>
        <w:jc w:val="both"/>
        <w:rPr>
          <w:b/>
          <w:sz w:val="22"/>
          <w:szCs w:val="22"/>
          <w:lang w:eastAsia="en-US"/>
        </w:rPr>
      </w:pPr>
    </w:p>
    <w:p w:rsidR="009845A7" w:rsidRPr="009845A7" w:rsidRDefault="009845A7" w:rsidP="009845A7">
      <w:pPr>
        <w:pBdr>
          <w:bottom w:val="single" w:sz="12" w:space="31" w:color="auto"/>
        </w:pBdr>
        <w:ind w:left="-360" w:right="180"/>
        <w:jc w:val="both"/>
        <w:rPr>
          <w:b/>
          <w:sz w:val="22"/>
          <w:szCs w:val="22"/>
          <w:lang w:eastAsia="en-US"/>
        </w:rPr>
      </w:pPr>
    </w:p>
    <w:p w:rsidR="009845A7" w:rsidRPr="009845A7" w:rsidRDefault="009845A7" w:rsidP="009845A7">
      <w:pPr>
        <w:pBdr>
          <w:bottom w:val="single" w:sz="12" w:space="31" w:color="auto"/>
        </w:pBdr>
        <w:ind w:left="-360" w:right="180"/>
        <w:jc w:val="both"/>
        <w:rPr>
          <w:b/>
          <w:sz w:val="22"/>
          <w:szCs w:val="22"/>
          <w:lang w:eastAsia="en-US"/>
        </w:rPr>
      </w:pPr>
    </w:p>
    <w:p w:rsidR="009845A7" w:rsidRPr="009845A7" w:rsidRDefault="009845A7" w:rsidP="009845A7">
      <w:pPr>
        <w:pBdr>
          <w:bottom w:val="single" w:sz="12" w:space="31" w:color="auto"/>
        </w:pBdr>
        <w:ind w:left="-360" w:right="180"/>
        <w:jc w:val="both"/>
        <w:rPr>
          <w:b/>
          <w:sz w:val="22"/>
          <w:szCs w:val="22"/>
          <w:lang w:eastAsia="en-US"/>
        </w:rPr>
      </w:pPr>
    </w:p>
    <w:p w:rsidR="009845A7" w:rsidRPr="009845A7" w:rsidRDefault="009845A7" w:rsidP="009845A7">
      <w:pPr>
        <w:pBdr>
          <w:bottom w:val="single" w:sz="12" w:space="31" w:color="auto"/>
        </w:pBdr>
        <w:ind w:left="-360" w:right="180"/>
        <w:jc w:val="both"/>
        <w:rPr>
          <w:b/>
          <w:sz w:val="22"/>
          <w:szCs w:val="22"/>
          <w:lang w:eastAsia="en-US"/>
        </w:rPr>
      </w:pPr>
    </w:p>
    <w:p w:rsidR="00871480" w:rsidRDefault="00871480"/>
    <w:sectPr w:rsidR="00871480" w:rsidSect="003D761F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61F" w:rsidRDefault="003D761F" w:rsidP="003D761F">
      <w:r>
        <w:separator/>
      </w:r>
    </w:p>
  </w:endnote>
  <w:endnote w:type="continuationSeparator" w:id="0">
    <w:p w:rsidR="003D761F" w:rsidRDefault="003D761F" w:rsidP="003D7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61F" w:rsidRPr="00B21C64" w:rsidRDefault="00B87018" w:rsidP="00B21C64">
    <w:pPr>
      <w:jc w:val="center"/>
      <w:rPr>
        <w:rFonts w:ascii="Arial" w:hAnsi="Arial" w:cs="Arial"/>
        <w:color w:val="222222"/>
        <w:sz w:val="27"/>
        <w:szCs w:val="27"/>
      </w:rPr>
    </w:pPr>
    <w:r>
      <w:rPr>
        <w:rFonts w:ascii="Comic Sans MS" w:hAnsi="Comic Sans MS"/>
        <w:b/>
        <w:bCs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8pt;height:63.75pt">
          <v:imagedata r:id="rId1" o:title=""/>
        </v:shape>
      </w:pict>
    </w:r>
    <w:r w:rsidR="00B21C64">
      <w:rPr>
        <w:rFonts w:ascii="Comic Sans MS" w:hAnsi="Comic Sans MS"/>
        <w:b/>
        <w:bCs/>
      </w:rPr>
      <w:t xml:space="preserve"> </w:t>
    </w:r>
    <w:r w:rsidR="003D761F" w:rsidRPr="003D761F"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 wp14:anchorId="1BD10434" wp14:editId="43B8D6CF">
          <wp:extent cx="704850" cy="795044"/>
          <wp:effectExtent l="0" t="0" r="0" b="5080"/>
          <wp:docPr id="6" name="Picture 6" descr="Image result for pushkin awards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pushkin awards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16" cy="812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345C">
      <w:rPr>
        <w:noProof/>
        <w:color w:val="0000FF"/>
      </w:rPr>
      <w:drawing>
        <wp:inline distT="0" distB="0" distL="0" distR="0" wp14:anchorId="1DFDCC29" wp14:editId="2C8E00F6">
          <wp:extent cx="666750" cy="695217"/>
          <wp:effectExtent l="0" t="0" r="0" b="0"/>
          <wp:docPr id="29" name="irc_mi" descr="Image result for eco schools award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eco schools award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848" cy="698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345C">
      <w:rPr>
        <w:noProof/>
        <w:color w:val="0000FF"/>
      </w:rPr>
      <w:drawing>
        <wp:inline distT="0" distB="0" distL="0" distR="0" wp14:anchorId="61945371" wp14:editId="1251F07E">
          <wp:extent cx="790575" cy="685800"/>
          <wp:effectExtent l="0" t="0" r="9525" b="0"/>
          <wp:docPr id="31" name="irc_mi" descr="Image result for extended schools logo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extended schools logo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1C64">
      <w:rPr>
        <w:rFonts w:ascii="Comic Sans MS" w:hAnsi="Comic Sans MS"/>
        <w:b/>
        <w:bCs/>
      </w:rPr>
      <w:t xml:space="preserve">  </w:t>
    </w:r>
    <w:r w:rsidR="00CD238C"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 wp14:anchorId="41CD714F" wp14:editId="513E9EA5">
          <wp:extent cx="506095" cy="744110"/>
          <wp:effectExtent l="0" t="0" r="8255" b="0"/>
          <wp:docPr id="7" name="Picture 7" descr="Image result for healthy munch box challenge">
            <a:hlinkClick xmlns:a="http://schemas.openxmlformats.org/drawingml/2006/main" r:id="rId8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healthy munch box challenge">
                    <a:hlinkClick r:id="rId8" tgtFrame="&quot;_blank&quot;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83" t="11888" r="8299" b="18881"/>
                  <a:stretch/>
                </pic:blipFill>
                <pic:spPr bwMode="auto">
                  <a:xfrm>
                    <a:off x="0" y="0"/>
                    <a:ext cx="533930" cy="7850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21C64">
      <w:rPr>
        <w:rFonts w:ascii="Comic Sans MS" w:hAnsi="Comic Sans MS"/>
        <w:b/>
        <w:bCs/>
      </w:rPr>
      <w:t xml:space="preserve"> </w:t>
    </w:r>
    <w:r w:rsidR="00CD238C">
      <w:rPr>
        <w:noProof/>
        <w:color w:val="0000FF"/>
      </w:rPr>
      <w:drawing>
        <wp:inline distT="0" distB="0" distL="0" distR="0" wp14:anchorId="5E22CC24" wp14:editId="22D7D949">
          <wp:extent cx="1245133" cy="762000"/>
          <wp:effectExtent l="0" t="0" r="0" b="0"/>
          <wp:docPr id="2" name="irc_mi" descr="Image result for health promoting schools awards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health promoting schools awards">
                    <a:hlinkClick r:id="rId10"/>
                  </pic:cNvPr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275" cy="779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1C64">
      <w:rPr>
        <w:noProof/>
        <w:color w:val="0000FF"/>
      </w:rPr>
      <w:drawing>
        <wp:inline distT="0" distB="0" distL="0" distR="0" wp14:anchorId="27CDFA9F" wp14:editId="2FF7C532">
          <wp:extent cx="962025" cy="709858"/>
          <wp:effectExtent l="0" t="0" r="0" b="0"/>
          <wp:docPr id="4" name="irc_mi" descr="Image result for dry arch">
            <a:hlinkClick xmlns:a="http://schemas.openxmlformats.org/drawingml/2006/main" r:id="rId1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dry arch">
                    <a:hlinkClick r:id="rId12"/>
                  </pic:cNvPr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747" cy="745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7AD8">
      <w:rPr>
        <w:noProof/>
        <w:color w:val="0000FF"/>
      </w:rPr>
      <w:drawing>
        <wp:inline distT="0" distB="0" distL="0" distR="0" wp14:anchorId="47C4FD8A" wp14:editId="1AD45FEE">
          <wp:extent cx="838200" cy="518795"/>
          <wp:effectExtent l="0" t="0" r="0" b="0"/>
          <wp:docPr id="5" name="irc_mi" descr="Image result for sustrans">
            <a:hlinkClick xmlns:a="http://schemas.openxmlformats.org/drawingml/2006/main" r:id="rId1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ustrans">
                    <a:hlinkClick r:id="rId14"/>
                  </pic:cNvPr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876" cy="56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61F" w:rsidRDefault="003D761F" w:rsidP="003D761F">
      <w:r>
        <w:separator/>
      </w:r>
    </w:p>
  </w:footnote>
  <w:footnote w:type="continuationSeparator" w:id="0">
    <w:p w:rsidR="003D761F" w:rsidRDefault="003D761F" w:rsidP="003D76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61F"/>
    <w:rsid w:val="00067AD8"/>
    <w:rsid w:val="00086E22"/>
    <w:rsid w:val="002C74A8"/>
    <w:rsid w:val="003B2A4E"/>
    <w:rsid w:val="003D198B"/>
    <w:rsid w:val="003D761F"/>
    <w:rsid w:val="00441D07"/>
    <w:rsid w:val="004A6D10"/>
    <w:rsid w:val="00564CF0"/>
    <w:rsid w:val="0066332E"/>
    <w:rsid w:val="006F3711"/>
    <w:rsid w:val="0077478D"/>
    <w:rsid w:val="007B5DD2"/>
    <w:rsid w:val="00871480"/>
    <w:rsid w:val="009845A7"/>
    <w:rsid w:val="009C1873"/>
    <w:rsid w:val="00A63E5D"/>
    <w:rsid w:val="00B21C64"/>
    <w:rsid w:val="00B87018"/>
    <w:rsid w:val="00B92BE6"/>
    <w:rsid w:val="00C4001F"/>
    <w:rsid w:val="00CD238C"/>
    <w:rsid w:val="00F35E1D"/>
    <w:rsid w:val="00F5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reet"/>
  <w:smartTagType w:namespaceuri="urn:schemas-microsoft-com:office:smarttags" w:name="address"/>
  <w:shapeDefaults>
    <o:shapedefaults v:ext="edit" spidmax="14338"/>
    <o:shapelayout v:ext="edit">
      <o:idmap v:ext="edit" data="1"/>
    </o:shapelayout>
  </w:shapeDefaults>
  <w:decimalSymbol w:val="."/>
  <w:listSeparator w:val=","/>
  <w14:docId w14:val="22A89085"/>
  <w15:chartTrackingRefBased/>
  <w15:docId w15:val="{F1C4CCFC-21A6-4A4F-85F6-FF0BF4513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76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76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761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D76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761F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67AD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B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BE6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8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71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9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6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35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12183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83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94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7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355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373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0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808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2738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8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208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68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1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4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06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088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220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039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992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56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498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63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2115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364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33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goinkscape.com/wp-content/uploads/2015/07/twitter-logo-final.pn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http://globalapk.com/uploads/posts/1392845450_unnamed.png" TargetMode="External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://globalapk.com/uploads/posts/1392845450_unnamed.png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eani.org.uk/admissions" TargetMode="External"/><Relationship Id="rId10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http://goinkscape.com/wp-content/uploads/2015/07/twitter-logo-final.png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jg8ZzWqcDWAhWnL8AKHUP5DgEQjRwIBw&amp;url=http://www.irvinestownps.co.uk/awards&amp;psig=AFQjCNE1pge_2zB12HdwkOGKiiEFy-w3Dw&amp;ust=1506428511689107" TargetMode="External"/><Relationship Id="rId13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7.jpeg"/><Relationship Id="rId12" Type="http://schemas.openxmlformats.org/officeDocument/2006/relationships/hyperlink" Target="https://www.google.co.uk/url?sa=i&amp;rct=j&amp;q=&amp;esrc=s&amp;source=images&amp;cd=&amp;cad=rja&amp;uact=8&amp;ved=0ahUKEwiohaTtqsDWAhUoDcAKHbBmC2YQjRwIBw&amp;url=https://www.dryarchcentre.org/&amp;psig=AFQjCNEO484LPuyJ9EH0yXNpHI0WAt2y8g&amp;ust=1506428824219900" TargetMode="External"/><Relationship Id="rId2" Type="http://schemas.openxmlformats.org/officeDocument/2006/relationships/hyperlink" Target="https://www.google.co.uk/url?sa=i&amp;rct=j&amp;q=&amp;esrc=s&amp;source=images&amp;cd=&amp;cad=rja&amp;uact=8&amp;ved=0ahUKEwjg7tKOp8DWAhUiBcAKHWoVAvkQjRwIBw&amp;url=https://publishingdegree.co.uk/tag/pushkin/&amp;psig=AFQjCNHo_kYrH1-AJcPUyPZj1SpcADFziA&amp;ust=1506427823923339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www.google.co.uk/url?sa=i&amp;rct=j&amp;q=&amp;esrc=s&amp;source=images&amp;cd=&amp;cad=rja&amp;uact=8&amp;ved=0ahUKEwiu1JCZorDSAhXpAcAKHbi8Cy8QjRwIBw&amp;url=http://wallpart.com/poster/extended-schools-logo-i-high-res-the-extended-schools-have-an-official-104499155851&amp;psig=AFQjCNFVVrMQz16tx9yqhMj7qkr4uJ2UBw&amp;ust=1488284555190785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5" Type="http://schemas.openxmlformats.org/officeDocument/2006/relationships/image" Target="media/image11.jpeg"/><Relationship Id="rId10" Type="http://schemas.openxmlformats.org/officeDocument/2006/relationships/hyperlink" Target="http://www.google.co.uk/url?sa=i&amp;rct=j&amp;q=&amp;esrc=s&amp;source=images&amp;cd=&amp;cad=rja&amp;uact=8&amp;ved=0ahUKEwj6_viIqsDWAhVMDsAKHTTnAkcQjRwIBw&amp;url=http://www.crosshalljunior.co.uk/page/?pid%3D29&amp;psig=AFQjCNF6UMPpq-N1pHi41useYQvtL65CzA&amp;ust=1506428614191618" TargetMode="External"/><Relationship Id="rId4" Type="http://schemas.openxmlformats.org/officeDocument/2006/relationships/hyperlink" Target="http://www.google.co.uk/url?sa=i&amp;rct=j&amp;q=&amp;esrc=s&amp;source=images&amp;cd=&amp;cad=rja&amp;uact=8&amp;ved=0ahUKEwj0gv3MobDSAhWoCsAKHdqkBJsQjRwIBw&amp;url=http://www.ukenergypartners.co.uk/2016/03/eco-schools/&amp;bvm=bv.148073327,d.ZGg&amp;psig=AFQjCNFVbRur_RKJFONhnCd5Sj9kyj9q-w&amp;ust=1488284403166954" TargetMode="External"/><Relationship Id="rId9" Type="http://schemas.openxmlformats.org/officeDocument/2006/relationships/image" Target="media/image8.jpeg"/><Relationship Id="rId14" Type="http://schemas.openxmlformats.org/officeDocument/2006/relationships/hyperlink" Target="https://www.google.co.uk/url?sa=i&amp;rct=j&amp;q=&amp;esrc=s&amp;source=images&amp;cd=&amp;cad=rja&amp;uact=8&amp;ved=0ahUKEwi72YzHrMDWAhXlA8AKHZUbACcQjRwIBw&amp;url=https://scotland.getmeactive.org.uk/&amp;psig=AFQjCNEZuz3WgtC0wG8rfziqeshdpkX1OQ&amp;ust=15064290379787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9F594B32</Template>
  <TotalTime>0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McCafferty</dc:creator>
  <cp:keywords/>
  <dc:description/>
  <cp:lastModifiedBy>F PATTON</cp:lastModifiedBy>
  <cp:revision>2</cp:revision>
  <cp:lastPrinted>2018-01-31T09:33:00Z</cp:lastPrinted>
  <dcterms:created xsi:type="dcterms:W3CDTF">2018-01-31T09:40:00Z</dcterms:created>
  <dcterms:modified xsi:type="dcterms:W3CDTF">2018-01-31T09:40:00Z</dcterms:modified>
</cp:coreProperties>
</file>