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AD8" w:rsidRPr="008F7337" w:rsidRDefault="003D761F" w:rsidP="003D761F">
      <w:pPr>
        <w:rPr>
          <w:rFonts w:ascii="Comic Sans MS" w:hAnsi="Comic Sans MS"/>
          <w:b/>
          <w:sz w:val="20"/>
          <w:szCs w:val="20"/>
        </w:rPr>
      </w:pPr>
      <w:r w:rsidRPr="003D761F"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8890</wp:posOffset>
                </wp:positionV>
                <wp:extent cx="3695700" cy="23145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St Finlough’s Primary School </w:t>
                            </w:r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Sistrakeel</w:t>
                            </w:r>
                            <w:proofErr w:type="spellEnd"/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 xml:space="preserve">138 </w:t>
                                </w:r>
                                <w:proofErr w:type="spellStart"/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Tartnakelly</w:t>
                                </w:r>
                                <w:proofErr w:type="spellEnd"/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 xml:space="preserve"> Road</w:t>
                                </w:r>
                              </w:smartTag>
                            </w:smartTag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Glack</w:t>
                            </w:r>
                            <w:proofErr w:type="spellEnd"/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Limavady</w:t>
                            </w:r>
                            <w:proofErr w:type="spellEnd"/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Type"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County</w:t>
                                </w:r>
                              </w:smartTag>
                              <w:r w:rsidRPr="009D5DC6"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Derry</w:t>
                                </w:r>
                              </w:smartTag>
                            </w:smartTag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BT49 9JL</w:t>
                            </w:r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Tel/Fax: 028 77763848</w:t>
                            </w:r>
                          </w:p>
                          <w:p w:rsidR="003D761F" w:rsidRPr="003D761F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Principal: Mrs S McCafferty </w:t>
                            </w:r>
                            <w:r w:rsidRPr="00067AD8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B. Ed, </w:t>
                            </w:r>
                            <w:proofErr w:type="spellStart"/>
                            <w:proofErr w:type="gramStart"/>
                            <w:r w:rsidRPr="00067AD8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>M.Ed</w:t>
                            </w:r>
                            <w:proofErr w:type="spellEnd"/>
                            <w:proofErr w:type="gramEnd"/>
                            <w:r w:rsidRPr="00067AD8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>, PQHNI</w:t>
                            </w:r>
                          </w:p>
                          <w:p w:rsidR="003D761F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smccafferty143@c2kni.net</w:t>
                            </w:r>
                          </w:p>
                          <w:p w:rsidR="006F3711" w:rsidRDefault="006F3711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www.stfinloughssistrakeel.co.uk</w:t>
                            </w:r>
                          </w:p>
                          <w:p w:rsidR="00067AD8" w:rsidRPr="009D5DC6" w:rsidRDefault="00067AD8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fldChar w:fldCharType="begin"/>
                            </w:r>
                            <w:r>
                              <w:rPr>
                                <w:color w:val="0000FF"/>
                              </w:rPr>
                              <w:instrText xml:space="preserve"> INCLUDEPICTURE "http://globalapk.com/uploads/posts/1392845450_unnamed.png" \* MERGEFORMATINET </w:instrText>
                            </w:r>
                            <w:r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6F3711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6F3711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6F3711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A87F2C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A87F2C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A87F2C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683282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683282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683282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AA76B5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AA76B5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AA76B5">
                              <w:rPr>
                                <w:color w:val="0000FF"/>
                              </w:rPr>
                              <w:instrText>INCLUDEPICTURE  "http://globalapk.com/uploads/posts/1392845450_unnamed.png" \* MERGEFORMATINET</w:instrText>
                            </w:r>
                            <w:r w:rsidR="00AA76B5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AA76B5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AA76B5">
                              <w:rPr>
                                <w:color w:val="0000FF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rc_mi" o:spid="_x0000_i1026" type="#_x0000_t75" alt="Related image" href="http://www.google.co.uk/url?sa=i&amp;rct=j&amp;q=&amp;esrc=s&amp;source=images&amp;cd=&amp;cad=rja&amp;uact=8&amp;ved=0ahUKEwiYpfe48K7WAhWDB8AKHfJhCwgQjRwIBw&amp;url=http%3A%2F%2Fglobalapk.com%2Fandroid-apps%2F30231-facebook-v99-0-0-0-49.html&amp;psig=AFQjCNEwdLs94KnK_Wcgc2FTDR8JXoGgQg&amp;ust=1505828967722395" style="width:33.75pt;height:33.75pt" o:button="t">
                                  <v:imagedata r:id="rId7" r:href="rId8"/>
                                </v:shape>
                              </w:pict>
                            </w:r>
                            <w:r w:rsidR="00AA76B5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683282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A87F2C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6F3711">
                              <w:rPr>
                                <w:color w:val="0000FF"/>
                              </w:rPr>
                              <w:fldChar w:fldCharType="end"/>
                            </w:r>
                            <w:r>
                              <w:rPr>
                                <w:color w:val="0000FF"/>
                              </w:rPr>
                              <w:fldChar w:fldCharType="end"/>
                            </w:r>
                            <w:r>
                              <w:rPr>
                                <w:color w:val="0000FF"/>
                              </w:rPr>
                              <w:tab/>
                            </w:r>
                            <w:r>
                              <w:rPr>
                                <w:color w:val="0000FF"/>
                              </w:rPr>
                              <w:fldChar w:fldCharType="begin"/>
                            </w:r>
                            <w:r>
                              <w:rPr>
                                <w:color w:val="0000FF"/>
                              </w:rPr>
                              <w:instrText xml:space="preserve"> INCLUDEPICTURE "http://goinkscape.com/wp-content/uploads/2015/07/twitter-logo-final.png" \* MERGEFORMATINET </w:instrText>
                            </w:r>
                            <w:r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6F3711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6F3711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6F3711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A87F2C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A87F2C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A87F2C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683282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683282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683282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AA76B5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AA76B5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AA76B5">
                              <w:rPr>
                                <w:color w:val="0000FF"/>
                              </w:rPr>
                              <w:instrText>INCLUDEPICTURE  "http://goinkscape.com/wp-content/uploads/2015/07/twitter-logo-final.png" \* MERGEFORMATINET</w:instrText>
                            </w:r>
                            <w:r w:rsidR="00AA76B5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AA76B5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AA76B5">
                              <w:rPr>
                                <w:color w:val="0000FF"/>
                              </w:rPr>
                              <w:pict>
                                <v:shape id="_x0000_i1028" type="#_x0000_t75" alt="Image result for twitter logo" href="http://www.google.co.uk/url?sa=i&amp;rct=j&amp;q=&amp;esrc=s&amp;source=images&amp;cd=&amp;cad=rja&amp;uact=8&amp;ved=0ahUKEwjtxM-K8K7WAhWqC8AKHahGAu4QjRwIBw&amp;url=http%3A%2F%2Fgoinkscape.com%2Fare-you-using-the-twitter-logo-wrong%2F&amp;psig=AFQjCNHB0RjhV_tL1UX52CUOLO1YCRUCvQ&amp;ust=1505828905376834" style="width:31.5pt;height:31.5pt" o:button="t">
                                  <v:imagedata r:id="rId9" r:href="rId10"/>
                                </v:shape>
                              </w:pict>
                            </w:r>
                            <w:r w:rsidR="00AA76B5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683282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A87F2C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6F3711">
                              <w:rPr>
                                <w:color w:val="0000FF"/>
                              </w:rPr>
                              <w:fldChar w:fldCharType="end"/>
                            </w:r>
                            <w:r>
                              <w:rPr>
                                <w:color w:val="0000FF"/>
                              </w:rPr>
                              <w:fldChar w:fldCharType="end"/>
                            </w:r>
                          </w:p>
                          <w:p w:rsidR="003D761F" w:rsidRDefault="003D761F" w:rsidP="003D761F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pt;margin-top:.7pt;width:291pt;height:18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" stroked="f">
                <v:textbox>
                  <w:txbxContent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St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Finlough’s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Primary School </w:t>
                      </w:r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Sistrakeel</w:t>
                      </w:r>
                      <w:proofErr w:type="spellEnd"/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)</w:t>
                      </w:r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 xml:space="preserve">138 </w:t>
                          </w:r>
                          <w:proofErr w:type="spellStart"/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Tartnakelly</w:t>
                          </w:r>
                          <w:proofErr w:type="spellEnd"/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 xml:space="preserve"> Road</w:t>
                          </w:r>
                        </w:smartTag>
                      </w:smartTag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Glack</w:t>
                      </w:r>
                      <w:proofErr w:type="spellEnd"/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Limavady</w:t>
                      </w:r>
                      <w:proofErr w:type="spellEnd"/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PlaceType"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County</w:t>
                          </w:r>
                        </w:smartTag>
                        <w:r w:rsidRPr="009D5DC6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Derry</w:t>
                          </w:r>
                        </w:smartTag>
                      </w:smartTag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BT49 9JL</w:t>
                      </w:r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Tel/Fax: 028 77763848</w:t>
                      </w:r>
                    </w:p>
                    <w:p w:rsidR="003D761F" w:rsidRPr="003D761F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Principal: Mrs S McCafferty </w:t>
                      </w:r>
                      <w:r w:rsidRPr="00067AD8"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 xml:space="preserve">B. Ed, </w:t>
                      </w:r>
                      <w:proofErr w:type="spellStart"/>
                      <w:proofErr w:type="gramStart"/>
                      <w:r w:rsidRPr="00067AD8"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>M.Ed</w:t>
                      </w:r>
                      <w:proofErr w:type="spellEnd"/>
                      <w:proofErr w:type="gramEnd"/>
                      <w:r w:rsidRPr="00067AD8"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>, PQHNI</w:t>
                      </w:r>
                    </w:p>
                    <w:p w:rsidR="003D761F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email: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smccafferty143@c2kni.net</w:t>
                      </w:r>
                    </w:p>
                    <w:p w:rsidR="006F3711" w:rsidRDefault="006F3711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www.stfinloughssistrakeel.co.uk</w:t>
                      </w:r>
                    </w:p>
                    <w:p w:rsidR="00067AD8" w:rsidRPr="009D5DC6" w:rsidRDefault="00067AD8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color w:val="0000FF"/>
                        </w:rPr>
                        <w:fldChar w:fldCharType="begin"/>
                      </w:r>
                      <w:r>
                        <w:rPr>
                          <w:color w:val="0000FF"/>
                        </w:rPr>
                        <w:instrText xml:space="preserve"> INCLUDEPICTURE "http://globalapk.com/uploads/posts/1392845450_unnamed.png" \* MERGEFORMATINET </w:instrText>
                      </w:r>
                      <w:r>
                        <w:rPr>
                          <w:color w:val="0000FF"/>
                        </w:rPr>
                        <w:fldChar w:fldCharType="separate"/>
                      </w:r>
                      <w:r w:rsidR="006F3711">
                        <w:rPr>
                          <w:color w:val="0000FF"/>
                        </w:rPr>
                        <w:fldChar w:fldCharType="begin"/>
                      </w:r>
                      <w:r w:rsidR="006F3711">
                        <w:rPr>
                          <w:color w:val="0000FF"/>
                        </w:rPr>
                        <w:instrText xml:space="preserve"> </w:instrText>
                      </w:r>
                      <w:r w:rsidR="006F3711">
                        <w:rPr>
                          <w:color w:val="0000FF"/>
                        </w:rPr>
                        <w:instrText>INCLUDEPICTURE  "http://globalapk.com/uploads/posts/1392845450_unnamed.png" \* MERGEFORMATINET</w:instrText>
                      </w:r>
                      <w:r w:rsidR="006F3711">
                        <w:rPr>
                          <w:color w:val="0000FF"/>
                        </w:rPr>
                        <w:instrText xml:space="preserve"> </w:instrText>
                      </w:r>
                      <w:r w:rsidR="006F3711">
                        <w:rPr>
                          <w:color w:val="0000FF"/>
                        </w:rPr>
                        <w:fldChar w:fldCharType="separate"/>
                      </w:r>
                      <w:r w:rsidR="006F3711">
                        <w:rPr>
                          <w:color w:val="0000FF"/>
                        </w:rPr>
                        <w:pict>
                          <v:shape id="irc_mi" o:spid="_x0000_i1026" type="#_x0000_t75" alt="Related image" href="http://www.google.co.uk/url?sa=i&amp;rct=j&amp;q=&amp;esrc=s&amp;source=images&amp;cd=&amp;cad=rja&amp;uact=8&amp;ved=0ahUKEwiYpfe48K7WAhWDB8AKHfJhCwgQjRwIBw&amp;url=http%3A%2F%2Fglobalapk.com%2Fandroid-apps%2F30231-facebook-v99-0-0-0-49.html&amp;psig=AFQjCNEwdLs94KnK_Wcgc2FTDR8JXoGgQg&amp;ust=1505828967722395" style="width:33.75pt;height:33.75pt" o:button="t">
                            <v:imagedata r:id="rId11" r:href="rId12"/>
                          </v:shape>
                        </w:pict>
                      </w:r>
                      <w:r w:rsidR="006F3711">
                        <w:rPr>
                          <w:color w:val="0000FF"/>
                        </w:rPr>
                        <w:fldChar w:fldCharType="end"/>
                      </w:r>
                      <w:r>
                        <w:rPr>
                          <w:color w:val="0000FF"/>
                        </w:rPr>
                        <w:fldChar w:fldCharType="end"/>
                      </w:r>
                      <w:r>
                        <w:rPr>
                          <w:color w:val="0000FF"/>
                        </w:rPr>
                        <w:tab/>
                      </w:r>
                      <w:r>
                        <w:rPr>
                          <w:color w:val="0000FF"/>
                        </w:rPr>
                        <w:fldChar w:fldCharType="begin"/>
                      </w:r>
                      <w:r>
                        <w:rPr>
                          <w:color w:val="0000FF"/>
                        </w:rPr>
                        <w:instrText xml:space="preserve"> INCLUDEPICTURE "http://goinkscape.com/wp-content/uploads/2015/07/twitter-logo-final.png" \* MERGEFORMATINET </w:instrText>
                      </w:r>
                      <w:r>
                        <w:rPr>
                          <w:color w:val="0000FF"/>
                        </w:rPr>
                        <w:fldChar w:fldCharType="separate"/>
                      </w:r>
                      <w:r w:rsidR="006F3711">
                        <w:rPr>
                          <w:color w:val="0000FF"/>
                        </w:rPr>
                        <w:fldChar w:fldCharType="begin"/>
                      </w:r>
                      <w:r w:rsidR="006F3711">
                        <w:rPr>
                          <w:color w:val="0000FF"/>
                        </w:rPr>
                        <w:instrText xml:space="preserve"> </w:instrText>
                      </w:r>
                      <w:r w:rsidR="006F3711">
                        <w:rPr>
                          <w:color w:val="0000FF"/>
                        </w:rPr>
                        <w:instrText>INCLUDEPICTURE  "http://goinkscape.com/wp-content/uploads/2015/07/twitter-logo-final.png" \* MERGEFORMATINET</w:instrText>
                      </w:r>
                      <w:r w:rsidR="006F3711">
                        <w:rPr>
                          <w:color w:val="0000FF"/>
                        </w:rPr>
                        <w:instrText xml:space="preserve"> </w:instrText>
                      </w:r>
                      <w:r w:rsidR="006F3711">
                        <w:rPr>
                          <w:color w:val="0000FF"/>
                        </w:rPr>
                        <w:fldChar w:fldCharType="separate"/>
                      </w:r>
                      <w:r w:rsidR="006F3711">
                        <w:rPr>
                          <w:color w:val="0000FF"/>
                        </w:rPr>
                        <w:pict>
                          <v:shape id="_x0000_i1028" type="#_x0000_t75" alt="Image result for twitter logo" href="http://www.google.co.uk/url?sa=i&amp;rct=j&amp;q=&amp;esrc=s&amp;source=images&amp;cd=&amp;cad=rja&amp;uact=8&amp;ved=0ahUKEwjtxM-K8K7WAhWqC8AKHahGAu4QjRwIBw&amp;url=http%3A%2F%2Fgoinkscape.com%2Fare-you-using-the-twitter-logo-wrong%2F&amp;psig=AFQjCNHB0RjhV_tL1UX52CUOLO1YCRUCvQ&amp;ust=1505828905376834" style="width:31.5pt;height:31.5pt" o:button="t">
                            <v:imagedata r:id="rId13" r:href="rId14"/>
                          </v:shape>
                        </w:pict>
                      </w:r>
                      <w:r w:rsidR="006F3711">
                        <w:rPr>
                          <w:color w:val="0000FF"/>
                        </w:rPr>
                        <w:fldChar w:fldCharType="end"/>
                      </w:r>
                      <w:r>
                        <w:rPr>
                          <w:color w:val="0000FF"/>
                        </w:rPr>
                        <w:fldChar w:fldCharType="end"/>
                      </w:r>
                    </w:p>
                    <w:p w:rsidR="003D761F" w:rsidRDefault="003D761F" w:rsidP="003D761F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D761F">
        <w:rPr>
          <w:noProof/>
        </w:rPr>
        <w:drawing>
          <wp:inline distT="0" distB="0" distL="0" distR="0">
            <wp:extent cx="2028825" cy="1903589"/>
            <wp:effectExtent l="0" t="0" r="0" b="1905"/>
            <wp:docPr id="1" name="Picture 1" descr="N:\picture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icture sig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04" cy="193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337" w:rsidRDefault="008F7337" w:rsidP="003D761F">
      <w:pPr>
        <w:rPr>
          <w:rFonts w:ascii="Comic Sans MS" w:hAnsi="Comic Sans MS"/>
          <w:sz w:val="22"/>
          <w:szCs w:val="22"/>
        </w:rPr>
      </w:pPr>
    </w:p>
    <w:p w:rsidR="008F7337" w:rsidRDefault="003D761F" w:rsidP="003D761F">
      <w:pPr>
        <w:rPr>
          <w:rFonts w:ascii="Comic Sans MS" w:hAnsi="Comic Sans MS"/>
          <w:sz w:val="22"/>
          <w:szCs w:val="22"/>
        </w:rPr>
      </w:pPr>
      <w:r w:rsidRPr="008F7337">
        <w:rPr>
          <w:rFonts w:ascii="Comic Sans MS" w:hAnsi="Comic Sans MS"/>
          <w:sz w:val="22"/>
          <w:szCs w:val="22"/>
        </w:rPr>
        <w:t>Dear Parents/Guardians,</w:t>
      </w:r>
    </w:p>
    <w:p w:rsidR="008F7337" w:rsidRDefault="008F7337" w:rsidP="003D761F">
      <w:pPr>
        <w:rPr>
          <w:rFonts w:ascii="Comic Sans MS" w:hAnsi="Comic Sans MS"/>
          <w:sz w:val="22"/>
          <w:szCs w:val="22"/>
        </w:rPr>
      </w:pPr>
    </w:p>
    <w:p w:rsidR="00754D6C" w:rsidRPr="008F7337" w:rsidRDefault="008F7337" w:rsidP="003D761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</w:t>
      </w:r>
      <w:r w:rsidR="00754D6C" w:rsidRPr="008F7337">
        <w:rPr>
          <w:rFonts w:ascii="Comic Sans MS" w:hAnsi="Comic Sans MS"/>
          <w:sz w:val="22"/>
          <w:szCs w:val="22"/>
        </w:rPr>
        <w:t xml:space="preserve"> am writing to inform you of upcoming important dates.  At time of printing these arrangements were correct, however if they should change we will inform you ASAP.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4224"/>
      </w:tblGrid>
      <w:tr w:rsidR="00754D6C" w:rsidRPr="008F7337" w:rsidTr="008F7337">
        <w:tc>
          <w:tcPr>
            <w:tcW w:w="6232" w:type="dxa"/>
          </w:tcPr>
          <w:p w:rsidR="00754D6C" w:rsidRPr="008F7337" w:rsidRDefault="00754D6C" w:rsidP="003D761F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8F7337">
              <w:rPr>
                <w:rFonts w:ascii="Comic Sans MS" w:hAnsi="Comic Sans MS"/>
                <w:b/>
                <w:sz w:val="22"/>
                <w:szCs w:val="22"/>
              </w:rPr>
              <w:t>Date/Time/Location</w:t>
            </w:r>
          </w:p>
        </w:tc>
        <w:tc>
          <w:tcPr>
            <w:tcW w:w="4224" w:type="dxa"/>
          </w:tcPr>
          <w:p w:rsidR="00754D6C" w:rsidRPr="008F7337" w:rsidRDefault="00754D6C" w:rsidP="003D761F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8F7337">
              <w:rPr>
                <w:rFonts w:ascii="Comic Sans MS" w:hAnsi="Comic Sans MS"/>
                <w:b/>
                <w:sz w:val="22"/>
                <w:szCs w:val="22"/>
              </w:rPr>
              <w:t>Event</w:t>
            </w:r>
          </w:p>
        </w:tc>
      </w:tr>
      <w:tr w:rsidR="00754D6C" w:rsidRPr="008F7337" w:rsidTr="008F7337">
        <w:tc>
          <w:tcPr>
            <w:tcW w:w="6232" w:type="dxa"/>
          </w:tcPr>
          <w:p w:rsidR="00754D6C" w:rsidRPr="008F7337" w:rsidRDefault="00754D6C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Friday 19</w:t>
            </w:r>
            <w:r w:rsidRPr="008F7337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8F7337">
              <w:rPr>
                <w:rFonts w:ascii="Comic Sans MS" w:hAnsi="Comic Sans MS"/>
                <w:sz w:val="22"/>
                <w:szCs w:val="22"/>
              </w:rPr>
              <w:t xml:space="preserve"> October @1.30pm</w:t>
            </w:r>
            <w:r w:rsidR="006B377F" w:rsidRPr="008F7337">
              <w:rPr>
                <w:rFonts w:ascii="Comic Sans MS" w:hAnsi="Comic Sans MS"/>
                <w:sz w:val="22"/>
                <w:szCs w:val="22"/>
              </w:rPr>
              <w:t xml:space="preserve"> in school</w:t>
            </w:r>
          </w:p>
        </w:tc>
        <w:tc>
          <w:tcPr>
            <w:tcW w:w="4224" w:type="dxa"/>
          </w:tcPr>
          <w:p w:rsidR="00754D6C" w:rsidRPr="008F7337" w:rsidRDefault="006B377F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Opening of the school year celebratory mass</w:t>
            </w:r>
            <w:r w:rsidR="008F7337" w:rsidRPr="008F7337">
              <w:rPr>
                <w:rFonts w:ascii="Comic Sans MS" w:hAnsi="Comic Sans MS"/>
                <w:sz w:val="22"/>
                <w:szCs w:val="22"/>
              </w:rPr>
              <w:t>- all welcome</w:t>
            </w:r>
          </w:p>
        </w:tc>
      </w:tr>
      <w:tr w:rsidR="00754D6C" w:rsidRPr="008F7337" w:rsidTr="008F7337">
        <w:tc>
          <w:tcPr>
            <w:tcW w:w="6232" w:type="dxa"/>
          </w:tcPr>
          <w:p w:rsidR="00754D6C" w:rsidRPr="008F7337" w:rsidRDefault="004E2EEA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Monday 22</w:t>
            </w:r>
            <w:r w:rsidRPr="008F7337">
              <w:rPr>
                <w:rFonts w:ascii="Comic Sans MS" w:hAnsi="Comic Sans MS"/>
                <w:sz w:val="22"/>
                <w:szCs w:val="22"/>
                <w:vertAlign w:val="superscript"/>
              </w:rPr>
              <w:t>nd</w:t>
            </w:r>
            <w:r w:rsidRPr="008F7337">
              <w:rPr>
                <w:rFonts w:ascii="Comic Sans MS" w:hAnsi="Comic Sans MS"/>
                <w:sz w:val="22"/>
                <w:szCs w:val="22"/>
              </w:rPr>
              <w:t>, 23</w:t>
            </w:r>
            <w:r w:rsidRPr="008F7337">
              <w:rPr>
                <w:rFonts w:ascii="Comic Sans MS" w:hAnsi="Comic Sans MS"/>
                <w:sz w:val="22"/>
                <w:szCs w:val="22"/>
                <w:vertAlign w:val="superscript"/>
              </w:rPr>
              <w:t>rd</w:t>
            </w:r>
            <w:r w:rsidRPr="008F7337">
              <w:rPr>
                <w:rFonts w:ascii="Comic Sans MS" w:hAnsi="Comic Sans MS"/>
                <w:sz w:val="22"/>
                <w:szCs w:val="22"/>
              </w:rPr>
              <w:t xml:space="preserve"> &amp; 24</w:t>
            </w:r>
            <w:r w:rsidRPr="008F7337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8F7337">
              <w:rPr>
                <w:rFonts w:ascii="Comic Sans MS" w:hAnsi="Comic Sans MS"/>
                <w:sz w:val="22"/>
                <w:szCs w:val="22"/>
              </w:rPr>
              <w:t xml:space="preserve"> October 3-5pm </w:t>
            </w:r>
          </w:p>
        </w:tc>
        <w:tc>
          <w:tcPr>
            <w:tcW w:w="4224" w:type="dxa"/>
          </w:tcPr>
          <w:p w:rsidR="00754D6C" w:rsidRPr="008F7337" w:rsidRDefault="004E2EEA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Parents meetings</w:t>
            </w:r>
          </w:p>
        </w:tc>
      </w:tr>
      <w:tr w:rsidR="00754D6C" w:rsidRPr="008F7337" w:rsidTr="008F7337">
        <w:tc>
          <w:tcPr>
            <w:tcW w:w="6232" w:type="dxa"/>
          </w:tcPr>
          <w:p w:rsidR="00754D6C" w:rsidRPr="008F7337" w:rsidRDefault="004E2EEA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Wednesday 24</w:t>
            </w:r>
            <w:r w:rsidRPr="008F7337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8F7337">
              <w:rPr>
                <w:rFonts w:ascii="Comic Sans MS" w:hAnsi="Comic Sans MS"/>
                <w:sz w:val="22"/>
                <w:szCs w:val="22"/>
              </w:rPr>
              <w:t xml:space="preserve"> October @2.15pm in school</w:t>
            </w:r>
          </w:p>
        </w:tc>
        <w:tc>
          <w:tcPr>
            <w:tcW w:w="4224" w:type="dxa"/>
          </w:tcPr>
          <w:p w:rsidR="00754D6C" w:rsidRPr="008F7337" w:rsidRDefault="004E2EEA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Primary 4 First Holy Communion Enrolment service</w:t>
            </w:r>
          </w:p>
        </w:tc>
      </w:tr>
      <w:tr w:rsidR="00754D6C" w:rsidRPr="008F7337" w:rsidTr="008F7337">
        <w:tc>
          <w:tcPr>
            <w:tcW w:w="6232" w:type="dxa"/>
          </w:tcPr>
          <w:p w:rsidR="008F7337" w:rsidRPr="008F7337" w:rsidRDefault="004E2EEA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Thursday 25</w:t>
            </w:r>
            <w:r w:rsidRPr="008F7337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8F7337">
              <w:rPr>
                <w:rFonts w:ascii="Comic Sans MS" w:hAnsi="Comic Sans MS"/>
                <w:sz w:val="22"/>
                <w:szCs w:val="22"/>
              </w:rPr>
              <w:t xml:space="preserve"> October (7-8pm P1-3), </w:t>
            </w:r>
          </w:p>
          <w:p w:rsidR="00754D6C" w:rsidRPr="008F7337" w:rsidRDefault="004E2EEA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(8-9.30pm P4-7) in school</w:t>
            </w:r>
          </w:p>
        </w:tc>
        <w:tc>
          <w:tcPr>
            <w:tcW w:w="4224" w:type="dxa"/>
          </w:tcPr>
          <w:p w:rsidR="00754D6C" w:rsidRPr="008F7337" w:rsidRDefault="004E2EEA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Halloween disco</w:t>
            </w:r>
          </w:p>
        </w:tc>
      </w:tr>
      <w:tr w:rsidR="00754D6C" w:rsidRPr="008F7337" w:rsidTr="008F7337">
        <w:tc>
          <w:tcPr>
            <w:tcW w:w="6232" w:type="dxa"/>
          </w:tcPr>
          <w:p w:rsidR="00754D6C" w:rsidRPr="008F7337" w:rsidRDefault="004E2EEA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Friday 26</w:t>
            </w:r>
            <w:r w:rsidRPr="008F7337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8F7337">
              <w:rPr>
                <w:rFonts w:ascii="Comic Sans MS" w:hAnsi="Comic Sans MS"/>
                <w:sz w:val="22"/>
                <w:szCs w:val="22"/>
              </w:rPr>
              <w:t xml:space="preserve"> October</w:t>
            </w:r>
          </w:p>
        </w:tc>
        <w:tc>
          <w:tcPr>
            <w:tcW w:w="4224" w:type="dxa"/>
          </w:tcPr>
          <w:p w:rsidR="00754D6C" w:rsidRPr="008F7337" w:rsidRDefault="004E2EEA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Halloween fancy dress</w:t>
            </w:r>
          </w:p>
        </w:tc>
      </w:tr>
      <w:tr w:rsidR="004F1130" w:rsidRPr="008F7337" w:rsidTr="008F7337">
        <w:tc>
          <w:tcPr>
            <w:tcW w:w="6232" w:type="dxa"/>
          </w:tcPr>
          <w:p w:rsidR="004F1130" w:rsidRPr="008F7337" w:rsidRDefault="004F1130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Thursday 15</w:t>
            </w:r>
            <w:r w:rsidRPr="008F7337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8F7337">
              <w:rPr>
                <w:rFonts w:ascii="Comic Sans MS" w:hAnsi="Comic Sans MS"/>
                <w:sz w:val="22"/>
                <w:szCs w:val="22"/>
              </w:rPr>
              <w:t xml:space="preserve"> November in school</w:t>
            </w:r>
          </w:p>
        </w:tc>
        <w:tc>
          <w:tcPr>
            <w:tcW w:w="4224" w:type="dxa"/>
          </w:tcPr>
          <w:p w:rsidR="004F1130" w:rsidRPr="008F7337" w:rsidRDefault="004F1130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Scholastic Book Fayre</w:t>
            </w:r>
          </w:p>
        </w:tc>
      </w:tr>
      <w:tr w:rsidR="00754D6C" w:rsidRPr="008F7337" w:rsidTr="008F7337">
        <w:tc>
          <w:tcPr>
            <w:tcW w:w="6232" w:type="dxa"/>
          </w:tcPr>
          <w:p w:rsidR="00754D6C" w:rsidRPr="008F7337" w:rsidRDefault="004E2EEA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Monday 19</w:t>
            </w:r>
            <w:r w:rsidRPr="008F7337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8F7337">
              <w:rPr>
                <w:rFonts w:ascii="Comic Sans MS" w:hAnsi="Comic Sans MS"/>
                <w:sz w:val="22"/>
                <w:szCs w:val="22"/>
              </w:rPr>
              <w:t>November</w:t>
            </w:r>
            <w:r w:rsidR="004F1130" w:rsidRPr="008F7337">
              <w:rPr>
                <w:rFonts w:ascii="Comic Sans MS" w:hAnsi="Comic Sans MS"/>
                <w:sz w:val="22"/>
                <w:szCs w:val="22"/>
              </w:rPr>
              <w:t xml:space="preserve"> @10-11.10am Roe Valley Cultural &amp; Arts Centre</w:t>
            </w:r>
          </w:p>
          <w:p w:rsidR="004F1130" w:rsidRPr="008F7337" w:rsidRDefault="004F1130" w:rsidP="003D761F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4F1130" w:rsidRPr="008F7337" w:rsidRDefault="004F1130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Animation Workshop in connection with the Nerve Centre, held in school</w:t>
            </w:r>
          </w:p>
        </w:tc>
        <w:tc>
          <w:tcPr>
            <w:tcW w:w="4224" w:type="dxa"/>
          </w:tcPr>
          <w:p w:rsidR="00754D6C" w:rsidRPr="008F7337" w:rsidRDefault="000D028B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P1-3</w:t>
            </w:r>
            <w:r w:rsidR="004F1130" w:rsidRPr="008F7337">
              <w:rPr>
                <w:rFonts w:ascii="Comic Sans MS" w:hAnsi="Comic Sans MS"/>
                <w:sz w:val="22"/>
                <w:szCs w:val="22"/>
              </w:rPr>
              <w:t xml:space="preserve"> Into film festival</w:t>
            </w:r>
          </w:p>
          <w:p w:rsidR="004F1130" w:rsidRPr="008F7337" w:rsidRDefault="004F1130" w:rsidP="003D761F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4F1130" w:rsidRPr="008F7337" w:rsidRDefault="004F1130" w:rsidP="003D761F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4F1130" w:rsidRPr="008F7337" w:rsidRDefault="004F1130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 xml:space="preserve">P4-7 Animation </w:t>
            </w:r>
          </w:p>
        </w:tc>
      </w:tr>
      <w:tr w:rsidR="00754D6C" w:rsidRPr="008F7337" w:rsidTr="008F7337">
        <w:tc>
          <w:tcPr>
            <w:tcW w:w="6232" w:type="dxa"/>
          </w:tcPr>
          <w:p w:rsidR="00754D6C" w:rsidRPr="008F7337" w:rsidRDefault="000D028B" w:rsidP="004F1130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Tuesday 20</w:t>
            </w:r>
            <w:r w:rsidRPr="008F7337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8F7337">
              <w:rPr>
                <w:rFonts w:ascii="Comic Sans MS" w:hAnsi="Comic Sans MS"/>
                <w:sz w:val="22"/>
                <w:szCs w:val="22"/>
              </w:rPr>
              <w:t xml:space="preserve"> November</w:t>
            </w:r>
            <w:r w:rsidR="004F1130" w:rsidRPr="008F7337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4F1130" w:rsidRPr="008F7337">
              <w:rPr>
                <w:rFonts w:ascii="Comic Sans MS" w:hAnsi="Comic Sans MS"/>
                <w:sz w:val="22"/>
                <w:szCs w:val="22"/>
              </w:rPr>
              <w:t>@10-1</w:t>
            </w:r>
            <w:r w:rsidR="004F1130" w:rsidRPr="008F7337">
              <w:rPr>
                <w:rFonts w:ascii="Comic Sans MS" w:hAnsi="Comic Sans MS"/>
                <w:sz w:val="22"/>
                <w:szCs w:val="22"/>
              </w:rPr>
              <w:t>2.10p</w:t>
            </w:r>
            <w:r w:rsidR="004F1130" w:rsidRPr="008F7337">
              <w:rPr>
                <w:rFonts w:ascii="Comic Sans MS" w:hAnsi="Comic Sans MS"/>
                <w:sz w:val="22"/>
                <w:szCs w:val="22"/>
              </w:rPr>
              <w:t>m Roe Valley Cultural &amp; Arts Centre</w:t>
            </w:r>
          </w:p>
        </w:tc>
        <w:tc>
          <w:tcPr>
            <w:tcW w:w="4224" w:type="dxa"/>
          </w:tcPr>
          <w:p w:rsidR="00754D6C" w:rsidRPr="008F7337" w:rsidRDefault="000D028B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P4</w:t>
            </w:r>
            <w:r w:rsidR="004F1130" w:rsidRPr="008F7337">
              <w:rPr>
                <w:rFonts w:ascii="Comic Sans MS" w:hAnsi="Comic Sans MS"/>
                <w:sz w:val="22"/>
                <w:szCs w:val="22"/>
              </w:rPr>
              <w:t>-7 Into Film Festival</w:t>
            </w:r>
          </w:p>
        </w:tc>
      </w:tr>
      <w:tr w:rsidR="000D028B" w:rsidRPr="008F7337" w:rsidTr="008F7337">
        <w:tc>
          <w:tcPr>
            <w:tcW w:w="6232" w:type="dxa"/>
          </w:tcPr>
          <w:p w:rsidR="000D028B" w:rsidRPr="008F7337" w:rsidRDefault="000D028B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Thursday 22</w:t>
            </w:r>
            <w:r w:rsidRPr="008F7337">
              <w:rPr>
                <w:rFonts w:ascii="Comic Sans MS" w:hAnsi="Comic Sans MS"/>
                <w:sz w:val="22"/>
                <w:szCs w:val="22"/>
                <w:vertAlign w:val="superscript"/>
              </w:rPr>
              <w:t>nd</w:t>
            </w:r>
            <w:r w:rsidRPr="008F7337">
              <w:rPr>
                <w:rFonts w:ascii="Comic Sans MS" w:hAnsi="Comic Sans MS"/>
                <w:sz w:val="22"/>
                <w:szCs w:val="22"/>
              </w:rPr>
              <w:t xml:space="preserve"> November 10-11.30am </w:t>
            </w:r>
          </w:p>
        </w:tc>
        <w:tc>
          <w:tcPr>
            <w:tcW w:w="4224" w:type="dxa"/>
          </w:tcPr>
          <w:p w:rsidR="000D028B" w:rsidRPr="008F7337" w:rsidRDefault="000D028B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OPEN MORNING</w:t>
            </w:r>
            <w:r w:rsidR="00AA76B5">
              <w:rPr>
                <w:rFonts w:ascii="Comic Sans MS" w:hAnsi="Comic Sans MS"/>
                <w:sz w:val="22"/>
                <w:szCs w:val="22"/>
              </w:rPr>
              <w:t xml:space="preserve"> </w:t>
            </w:r>
            <w:bookmarkStart w:id="0" w:name="_GoBack"/>
            <w:bookmarkEnd w:id="0"/>
          </w:p>
        </w:tc>
      </w:tr>
      <w:tr w:rsidR="000D028B" w:rsidRPr="008F7337" w:rsidTr="008F7337">
        <w:tc>
          <w:tcPr>
            <w:tcW w:w="6232" w:type="dxa"/>
          </w:tcPr>
          <w:p w:rsidR="000D028B" w:rsidRPr="008F7337" w:rsidRDefault="000D028B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Thursday 22</w:t>
            </w:r>
            <w:r w:rsidRPr="008F7337">
              <w:rPr>
                <w:rFonts w:ascii="Comic Sans MS" w:hAnsi="Comic Sans MS"/>
                <w:sz w:val="22"/>
                <w:szCs w:val="22"/>
                <w:vertAlign w:val="superscript"/>
              </w:rPr>
              <w:t>nd</w:t>
            </w:r>
            <w:r w:rsidRPr="008F7337">
              <w:rPr>
                <w:rFonts w:ascii="Comic Sans MS" w:hAnsi="Comic Sans MS"/>
                <w:sz w:val="22"/>
                <w:szCs w:val="22"/>
              </w:rPr>
              <w:t xml:space="preserve"> November</w:t>
            </w:r>
          </w:p>
        </w:tc>
        <w:tc>
          <w:tcPr>
            <w:tcW w:w="4224" w:type="dxa"/>
          </w:tcPr>
          <w:p w:rsidR="000D028B" w:rsidRPr="008F7337" w:rsidRDefault="000D028B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Dress up as book character &amp; Singing with Tom Sweeney</w:t>
            </w:r>
          </w:p>
        </w:tc>
      </w:tr>
      <w:tr w:rsidR="000D028B" w:rsidRPr="008F7337" w:rsidTr="008F7337">
        <w:tc>
          <w:tcPr>
            <w:tcW w:w="6232" w:type="dxa"/>
          </w:tcPr>
          <w:p w:rsidR="000D028B" w:rsidRPr="008F7337" w:rsidRDefault="000D028B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Thursday 13</w:t>
            </w:r>
            <w:r w:rsidRPr="008F7337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8F7337">
              <w:rPr>
                <w:rFonts w:ascii="Comic Sans MS" w:hAnsi="Comic Sans MS"/>
                <w:sz w:val="22"/>
                <w:szCs w:val="22"/>
              </w:rPr>
              <w:t xml:space="preserve"> December 10am in school</w:t>
            </w:r>
          </w:p>
        </w:tc>
        <w:tc>
          <w:tcPr>
            <w:tcW w:w="4224" w:type="dxa"/>
          </w:tcPr>
          <w:p w:rsidR="000D028B" w:rsidRPr="008F7337" w:rsidRDefault="000D028B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Primary1-3 Nativity show for Nursery children</w:t>
            </w:r>
          </w:p>
        </w:tc>
      </w:tr>
      <w:tr w:rsidR="000D028B" w:rsidRPr="008F7337" w:rsidTr="008F7337">
        <w:tc>
          <w:tcPr>
            <w:tcW w:w="6232" w:type="dxa"/>
          </w:tcPr>
          <w:p w:rsidR="000D028B" w:rsidRPr="008F7337" w:rsidRDefault="000D028B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Friday 14</w:t>
            </w:r>
            <w:r w:rsidRPr="008F7337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8F7337">
              <w:rPr>
                <w:rFonts w:ascii="Comic Sans MS" w:hAnsi="Comic Sans MS"/>
                <w:sz w:val="22"/>
                <w:szCs w:val="22"/>
              </w:rPr>
              <w:t xml:space="preserve"> December 10am in school</w:t>
            </w:r>
          </w:p>
        </w:tc>
        <w:tc>
          <w:tcPr>
            <w:tcW w:w="4224" w:type="dxa"/>
          </w:tcPr>
          <w:p w:rsidR="000D028B" w:rsidRPr="008F7337" w:rsidRDefault="000D028B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Primary 1-3 Nativity show for Parents/guardians &amp; families.</w:t>
            </w:r>
          </w:p>
        </w:tc>
      </w:tr>
      <w:tr w:rsidR="000D028B" w:rsidRPr="008F7337" w:rsidTr="008F7337">
        <w:tc>
          <w:tcPr>
            <w:tcW w:w="6232" w:type="dxa"/>
          </w:tcPr>
          <w:p w:rsidR="000D028B" w:rsidRPr="008F7337" w:rsidRDefault="000D028B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Monday 17</w:t>
            </w:r>
            <w:r w:rsidRPr="008F7337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8F7337">
              <w:rPr>
                <w:rFonts w:ascii="Comic Sans MS" w:hAnsi="Comic Sans MS"/>
                <w:sz w:val="22"/>
                <w:szCs w:val="22"/>
              </w:rPr>
              <w:t xml:space="preserve"> December @ 7pm in St. Finlough’s Chapel</w:t>
            </w:r>
          </w:p>
        </w:tc>
        <w:tc>
          <w:tcPr>
            <w:tcW w:w="4224" w:type="dxa"/>
          </w:tcPr>
          <w:p w:rsidR="000D028B" w:rsidRPr="008F7337" w:rsidRDefault="0097148A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School Carol Service</w:t>
            </w:r>
          </w:p>
        </w:tc>
      </w:tr>
      <w:tr w:rsidR="000D028B" w:rsidRPr="008F7337" w:rsidTr="008F7337">
        <w:tc>
          <w:tcPr>
            <w:tcW w:w="6232" w:type="dxa"/>
          </w:tcPr>
          <w:p w:rsidR="000D028B" w:rsidRPr="008F7337" w:rsidRDefault="0097148A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Saturday 9</w:t>
            </w:r>
            <w:r w:rsidRPr="008F7337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8F7337">
              <w:rPr>
                <w:rFonts w:ascii="Comic Sans MS" w:hAnsi="Comic Sans MS"/>
                <w:sz w:val="22"/>
                <w:szCs w:val="22"/>
              </w:rPr>
              <w:t xml:space="preserve"> March @11am in Christ the King Chapel</w:t>
            </w:r>
          </w:p>
        </w:tc>
        <w:tc>
          <w:tcPr>
            <w:tcW w:w="4224" w:type="dxa"/>
          </w:tcPr>
          <w:p w:rsidR="000D028B" w:rsidRPr="008F7337" w:rsidRDefault="0097148A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Confirmation</w:t>
            </w:r>
          </w:p>
        </w:tc>
      </w:tr>
      <w:tr w:rsidR="000D028B" w:rsidRPr="008F7337" w:rsidTr="008F7337">
        <w:tc>
          <w:tcPr>
            <w:tcW w:w="6232" w:type="dxa"/>
          </w:tcPr>
          <w:p w:rsidR="000D028B" w:rsidRPr="008F7337" w:rsidRDefault="0097148A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Sunday 2</w:t>
            </w:r>
            <w:r w:rsidRPr="008F7337">
              <w:rPr>
                <w:rFonts w:ascii="Comic Sans MS" w:hAnsi="Comic Sans MS"/>
                <w:sz w:val="22"/>
                <w:szCs w:val="22"/>
                <w:vertAlign w:val="superscript"/>
              </w:rPr>
              <w:t>nd</w:t>
            </w:r>
            <w:r w:rsidRPr="008F7337">
              <w:rPr>
                <w:rFonts w:ascii="Comic Sans MS" w:hAnsi="Comic Sans MS"/>
                <w:sz w:val="22"/>
                <w:szCs w:val="22"/>
              </w:rPr>
              <w:t xml:space="preserve"> June @</w:t>
            </w:r>
            <w:r w:rsidR="00AE3B76" w:rsidRPr="008F7337">
              <w:rPr>
                <w:rFonts w:ascii="Comic Sans MS" w:hAnsi="Comic Sans MS"/>
                <w:sz w:val="22"/>
                <w:szCs w:val="22"/>
              </w:rPr>
              <w:t xml:space="preserve"> 10am in St. Finlough’s Chapel</w:t>
            </w:r>
          </w:p>
        </w:tc>
        <w:tc>
          <w:tcPr>
            <w:tcW w:w="4224" w:type="dxa"/>
          </w:tcPr>
          <w:p w:rsidR="000D028B" w:rsidRPr="008F7337" w:rsidRDefault="00AE3B76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First Holy Communion</w:t>
            </w:r>
          </w:p>
        </w:tc>
      </w:tr>
      <w:tr w:rsidR="000D028B" w:rsidRPr="008F7337" w:rsidTr="008F7337">
        <w:tc>
          <w:tcPr>
            <w:tcW w:w="6232" w:type="dxa"/>
          </w:tcPr>
          <w:p w:rsidR="000D028B" w:rsidRPr="008F7337" w:rsidRDefault="008F7337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Thursday 6</w:t>
            </w:r>
            <w:r w:rsidRPr="008F7337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8F7337">
              <w:rPr>
                <w:rFonts w:ascii="Comic Sans MS" w:hAnsi="Comic Sans MS"/>
                <w:sz w:val="22"/>
                <w:szCs w:val="22"/>
              </w:rPr>
              <w:t xml:space="preserve"> June in Celtic Park</w:t>
            </w:r>
          </w:p>
        </w:tc>
        <w:tc>
          <w:tcPr>
            <w:tcW w:w="4224" w:type="dxa"/>
          </w:tcPr>
          <w:p w:rsidR="000D028B" w:rsidRPr="008F7337" w:rsidRDefault="008F7337" w:rsidP="003D761F">
            <w:pPr>
              <w:rPr>
                <w:rFonts w:ascii="Comic Sans MS" w:hAnsi="Comic Sans MS"/>
                <w:sz w:val="22"/>
                <w:szCs w:val="22"/>
              </w:rPr>
            </w:pPr>
            <w:r w:rsidRPr="008F7337">
              <w:rPr>
                <w:rFonts w:ascii="Comic Sans MS" w:hAnsi="Comic Sans MS"/>
                <w:sz w:val="22"/>
                <w:szCs w:val="22"/>
              </w:rPr>
              <w:t>Fan the Flame Primary 7 Mass</w:t>
            </w:r>
          </w:p>
        </w:tc>
      </w:tr>
    </w:tbl>
    <w:p w:rsidR="008F7337" w:rsidRPr="008F7337" w:rsidRDefault="008F7337" w:rsidP="008F7337">
      <w:pPr>
        <w:rPr>
          <w:rFonts w:ascii="Comic Sans MS" w:hAnsi="Comic Sans MS"/>
          <w:sz w:val="18"/>
          <w:szCs w:val="22"/>
        </w:rPr>
      </w:pPr>
      <w:r w:rsidRPr="008F7337">
        <w:rPr>
          <w:rFonts w:ascii="Comic Sans MS" w:hAnsi="Comic Sans MS"/>
          <w:sz w:val="18"/>
          <w:szCs w:val="22"/>
        </w:rPr>
        <w:t>Yours Sincerely,</w:t>
      </w:r>
    </w:p>
    <w:p w:rsidR="008F7337" w:rsidRPr="008F7337" w:rsidRDefault="008F7337" w:rsidP="003D761F">
      <w:pPr>
        <w:rPr>
          <w:rFonts w:ascii="Comic Sans MS" w:hAnsi="Comic Sans MS"/>
          <w:sz w:val="18"/>
          <w:szCs w:val="22"/>
        </w:rPr>
      </w:pPr>
      <w:r w:rsidRPr="008F7337">
        <w:rPr>
          <w:rFonts w:ascii="Comic Sans MS" w:hAnsi="Comic Sans MS"/>
          <w:sz w:val="18"/>
          <w:szCs w:val="22"/>
        </w:rPr>
        <w:t>________________________</w:t>
      </w:r>
    </w:p>
    <w:p w:rsidR="008F7337" w:rsidRPr="008F7337" w:rsidRDefault="008F7337" w:rsidP="003D761F">
      <w:pPr>
        <w:rPr>
          <w:rFonts w:ascii="Comic Sans MS" w:hAnsi="Comic Sans MS"/>
          <w:sz w:val="18"/>
          <w:szCs w:val="22"/>
        </w:rPr>
      </w:pPr>
      <w:r w:rsidRPr="008F7337">
        <w:rPr>
          <w:rFonts w:ascii="Comic Sans MS" w:hAnsi="Comic Sans MS"/>
          <w:sz w:val="18"/>
          <w:szCs w:val="22"/>
        </w:rPr>
        <w:lastRenderedPageBreak/>
        <w:t>Mrs Suzann McCafferty</w:t>
      </w:r>
    </w:p>
    <w:sectPr w:rsidR="008F7337" w:rsidRPr="008F7337" w:rsidSect="003D761F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61F" w:rsidRDefault="003D761F" w:rsidP="003D761F">
      <w:r>
        <w:separator/>
      </w:r>
    </w:p>
  </w:endnote>
  <w:endnote w:type="continuationSeparator" w:id="0">
    <w:p w:rsidR="003D761F" w:rsidRDefault="003D761F" w:rsidP="003D7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61F" w:rsidRPr="00B21C64" w:rsidRDefault="00EE5EA7" w:rsidP="00B21C64">
    <w:pPr>
      <w:jc w:val="center"/>
      <w:rPr>
        <w:rFonts w:ascii="Arial" w:hAnsi="Arial" w:cs="Arial"/>
        <w:color w:val="222222"/>
        <w:sz w:val="27"/>
        <w:szCs w:val="27"/>
      </w:rPr>
    </w:pPr>
    <w:r>
      <w:rPr>
        <w:rFonts w:ascii="Comic Sans MS" w:hAnsi="Comic Sans MS"/>
        <w:b/>
        <w:bCs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8pt;height:63.75pt">
          <v:imagedata r:id="rId1" o:title=""/>
        </v:shape>
      </w:pict>
    </w:r>
    <w:r w:rsidR="00B21C64">
      <w:rPr>
        <w:rFonts w:ascii="Comic Sans MS" w:hAnsi="Comic Sans MS"/>
        <w:b/>
        <w:bCs/>
      </w:rPr>
      <w:t xml:space="preserve"> </w:t>
    </w:r>
    <w:r w:rsidR="003D761F" w:rsidRPr="003D761F"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 wp14:anchorId="1BD10434" wp14:editId="43B8D6CF">
          <wp:extent cx="704850" cy="795044"/>
          <wp:effectExtent l="0" t="0" r="0" b="5080"/>
          <wp:docPr id="6" name="Picture 6" descr="Image result for pushkin awards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pushkin awards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16" cy="812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345C">
      <w:rPr>
        <w:noProof/>
        <w:color w:val="0000FF"/>
      </w:rPr>
      <w:drawing>
        <wp:inline distT="0" distB="0" distL="0" distR="0" wp14:anchorId="1DFDCC29" wp14:editId="2C8E00F6">
          <wp:extent cx="666750" cy="695217"/>
          <wp:effectExtent l="0" t="0" r="0" b="0"/>
          <wp:docPr id="29" name="irc_mi" descr="Image result for eco schools award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eco schools award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848" cy="698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345C">
      <w:rPr>
        <w:noProof/>
        <w:color w:val="0000FF"/>
      </w:rPr>
      <w:drawing>
        <wp:inline distT="0" distB="0" distL="0" distR="0" wp14:anchorId="61945371" wp14:editId="1251F07E">
          <wp:extent cx="790575" cy="685800"/>
          <wp:effectExtent l="0" t="0" r="9525" b="0"/>
          <wp:docPr id="31" name="irc_mi" descr="Image result for extended schools logo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extended schools logo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1C64">
      <w:rPr>
        <w:rFonts w:ascii="Comic Sans MS" w:hAnsi="Comic Sans MS"/>
        <w:b/>
        <w:bCs/>
      </w:rPr>
      <w:t xml:space="preserve">  </w:t>
    </w:r>
    <w:r w:rsidR="00CD238C"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 wp14:anchorId="41CD714F" wp14:editId="513E9EA5">
          <wp:extent cx="506095" cy="744110"/>
          <wp:effectExtent l="0" t="0" r="8255" b="0"/>
          <wp:docPr id="7" name="Picture 7" descr="Image result for healthy munch box challenge">
            <a:hlinkClick xmlns:a="http://schemas.openxmlformats.org/drawingml/2006/main" r:id="rId8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healthy munch box challenge">
                    <a:hlinkClick r:id="rId8" tgtFrame="&quot;_blank&quot;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83" t="11888" r="8299" b="18881"/>
                  <a:stretch/>
                </pic:blipFill>
                <pic:spPr bwMode="auto">
                  <a:xfrm>
                    <a:off x="0" y="0"/>
                    <a:ext cx="533930" cy="7850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21C64">
      <w:rPr>
        <w:rFonts w:ascii="Comic Sans MS" w:hAnsi="Comic Sans MS"/>
        <w:b/>
        <w:bCs/>
      </w:rPr>
      <w:t xml:space="preserve"> </w:t>
    </w:r>
    <w:r w:rsidR="00CD238C">
      <w:rPr>
        <w:noProof/>
        <w:color w:val="0000FF"/>
      </w:rPr>
      <w:drawing>
        <wp:inline distT="0" distB="0" distL="0" distR="0" wp14:anchorId="5E22CC24" wp14:editId="22D7D949">
          <wp:extent cx="1245133" cy="762000"/>
          <wp:effectExtent l="0" t="0" r="0" b="0"/>
          <wp:docPr id="2" name="irc_mi" descr="Image result for health promoting schools awards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health promoting schools awards">
                    <a:hlinkClick r:id="rId10"/>
                  </pic:cNvPr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275" cy="779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1C64">
      <w:rPr>
        <w:noProof/>
        <w:color w:val="0000FF"/>
      </w:rPr>
      <w:drawing>
        <wp:inline distT="0" distB="0" distL="0" distR="0" wp14:anchorId="27CDFA9F" wp14:editId="2FF7C532">
          <wp:extent cx="962025" cy="709858"/>
          <wp:effectExtent l="0" t="0" r="0" b="0"/>
          <wp:docPr id="4" name="irc_mi" descr="Image result for dry arch">
            <a:hlinkClick xmlns:a="http://schemas.openxmlformats.org/drawingml/2006/main" r:id="rId1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dry arch">
                    <a:hlinkClick r:id="rId12"/>
                  </pic:cNvPr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747" cy="745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7AD8">
      <w:rPr>
        <w:noProof/>
        <w:color w:val="0000FF"/>
      </w:rPr>
      <w:drawing>
        <wp:inline distT="0" distB="0" distL="0" distR="0" wp14:anchorId="47C4FD8A" wp14:editId="1AD45FEE">
          <wp:extent cx="838200" cy="518795"/>
          <wp:effectExtent l="0" t="0" r="0" b="0"/>
          <wp:docPr id="5" name="irc_mi" descr="Image result for sustrans">
            <a:hlinkClick xmlns:a="http://schemas.openxmlformats.org/drawingml/2006/main" r:id="rId1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ustrans">
                    <a:hlinkClick r:id="rId14"/>
                  </pic:cNvPr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876" cy="56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61F" w:rsidRDefault="003D761F" w:rsidP="003D761F">
      <w:r>
        <w:separator/>
      </w:r>
    </w:p>
  </w:footnote>
  <w:footnote w:type="continuationSeparator" w:id="0">
    <w:p w:rsidR="003D761F" w:rsidRDefault="003D761F" w:rsidP="003D76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23E5B"/>
    <w:multiLevelType w:val="hybridMultilevel"/>
    <w:tmpl w:val="B57AA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61F"/>
    <w:rsid w:val="00067AD8"/>
    <w:rsid w:val="000D028B"/>
    <w:rsid w:val="0020551C"/>
    <w:rsid w:val="00260B21"/>
    <w:rsid w:val="003D761F"/>
    <w:rsid w:val="004E2EEA"/>
    <w:rsid w:val="004F1130"/>
    <w:rsid w:val="00683282"/>
    <w:rsid w:val="006B377F"/>
    <w:rsid w:val="006F3711"/>
    <w:rsid w:val="00754D6C"/>
    <w:rsid w:val="00871480"/>
    <w:rsid w:val="008F7337"/>
    <w:rsid w:val="0097148A"/>
    <w:rsid w:val="009E3E10"/>
    <w:rsid w:val="00A87F2C"/>
    <w:rsid w:val="00AA76B5"/>
    <w:rsid w:val="00AE3B76"/>
    <w:rsid w:val="00B21C64"/>
    <w:rsid w:val="00CD238C"/>
    <w:rsid w:val="00EE5EA7"/>
    <w:rsid w:val="00F5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reet"/>
  <w:smartTagType w:namespaceuri="urn:schemas-microsoft-com:office:smarttags" w:name="address"/>
  <w:shapeDefaults>
    <o:shapedefaults v:ext="edit" spidmax="10242"/>
    <o:shapelayout v:ext="edit">
      <o:idmap v:ext="edit" data="1"/>
    </o:shapelayout>
  </w:shapeDefaults>
  <w:decimalSymbol w:val="."/>
  <w:listSeparator w:val=","/>
  <w14:docId w14:val="7B818F73"/>
  <w15:chartTrackingRefBased/>
  <w15:docId w15:val="{F1C4CCFC-21A6-4A4F-85F6-FF0BF4513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76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76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761F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D76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761F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067AD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0B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F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F2C"/>
    <w:rPr>
      <w:rFonts w:ascii="Segoe UI" w:eastAsia="Times New Roman" w:hAnsi="Segoe UI" w:cs="Segoe UI"/>
      <w:sz w:val="18"/>
      <w:szCs w:val="18"/>
      <w:lang w:eastAsia="en-GB"/>
    </w:rPr>
  </w:style>
  <w:style w:type="table" w:styleId="TableGrid">
    <w:name w:val="Table Grid"/>
    <w:basedOn w:val="TableNormal"/>
    <w:uiPriority w:val="59"/>
    <w:rsid w:val="00754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8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0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71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9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6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35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12183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83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94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59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754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355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373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0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808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2738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8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208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2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68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51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4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06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088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220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039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992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56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498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63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2115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364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33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globalapk.com/uploads/posts/1392845450_unnamed.png" TargetMode="External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http://globalapk.com/uploads/posts/1392845450_unnamed.pn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image" Target="http://goinkscape.com/wp-content/uploads/2015/07/twitter-logo-final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http://goinkscape.com/wp-content/uploads/2015/07/twitter-logo-final.png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ahUKEwjg8ZzWqcDWAhWnL8AKHUP5DgEQjRwIBw&amp;url=http://www.irvinestownps.co.uk/awards&amp;psig=AFQjCNE1pge_2zB12HdwkOGKiiEFy-w3Dw&amp;ust=1506428511689107" TargetMode="External"/><Relationship Id="rId13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7.jpeg"/><Relationship Id="rId12" Type="http://schemas.openxmlformats.org/officeDocument/2006/relationships/hyperlink" Target="https://www.google.co.uk/url?sa=i&amp;rct=j&amp;q=&amp;esrc=s&amp;source=images&amp;cd=&amp;cad=rja&amp;uact=8&amp;ved=0ahUKEwiohaTtqsDWAhUoDcAKHbBmC2YQjRwIBw&amp;url=https://www.dryarchcentre.org/&amp;psig=AFQjCNEO484LPuyJ9EH0yXNpHI0WAt2y8g&amp;ust=1506428824219900" TargetMode="External"/><Relationship Id="rId2" Type="http://schemas.openxmlformats.org/officeDocument/2006/relationships/hyperlink" Target="https://www.google.co.uk/url?sa=i&amp;rct=j&amp;q=&amp;esrc=s&amp;source=images&amp;cd=&amp;cad=rja&amp;uact=8&amp;ved=0ahUKEwjg7tKOp8DWAhUiBcAKHWoVAvkQjRwIBw&amp;url=https://publishingdegree.co.uk/tag/pushkin/&amp;psig=AFQjCNHo_kYrH1-AJcPUyPZj1SpcADFziA&amp;ust=1506427823923339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www.google.co.uk/url?sa=i&amp;rct=j&amp;q=&amp;esrc=s&amp;source=images&amp;cd=&amp;cad=rja&amp;uact=8&amp;ved=0ahUKEwiu1JCZorDSAhXpAcAKHbi8Cy8QjRwIBw&amp;url=http://wallpart.com/poster/extended-schools-logo-i-high-res-the-extended-schools-have-an-official-104499155851&amp;psig=AFQjCNFVVrMQz16tx9yqhMj7qkr4uJ2UBw&amp;ust=1488284555190785" TargetMode="External"/><Relationship Id="rId11" Type="http://schemas.openxmlformats.org/officeDocument/2006/relationships/image" Target="media/image9.jpeg"/><Relationship Id="rId5" Type="http://schemas.openxmlformats.org/officeDocument/2006/relationships/image" Target="media/image6.jpeg"/><Relationship Id="rId15" Type="http://schemas.openxmlformats.org/officeDocument/2006/relationships/image" Target="media/image11.jpeg"/><Relationship Id="rId10" Type="http://schemas.openxmlformats.org/officeDocument/2006/relationships/hyperlink" Target="http://www.google.co.uk/url?sa=i&amp;rct=j&amp;q=&amp;esrc=s&amp;source=images&amp;cd=&amp;cad=rja&amp;uact=8&amp;ved=0ahUKEwj6_viIqsDWAhVMDsAKHTTnAkcQjRwIBw&amp;url=http://www.crosshalljunior.co.uk/page/?pid%3D29&amp;psig=AFQjCNF6UMPpq-N1pHi41useYQvtL65CzA&amp;ust=1506428614191618" TargetMode="External"/><Relationship Id="rId4" Type="http://schemas.openxmlformats.org/officeDocument/2006/relationships/hyperlink" Target="http://www.google.co.uk/url?sa=i&amp;rct=j&amp;q=&amp;esrc=s&amp;source=images&amp;cd=&amp;cad=rja&amp;uact=8&amp;ved=0ahUKEwj0gv3MobDSAhWoCsAKHdqkBJsQjRwIBw&amp;url=http://www.ukenergypartners.co.uk/2016/03/eco-schools/&amp;bvm=bv.148073327,d.ZGg&amp;psig=AFQjCNFVbRur_RKJFONhnCd5Sj9kyj9q-w&amp;ust=1488284403166954" TargetMode="External"/><Relationship Id="rId9" Type="http://schemas.openxmlformats.org/officeDocument/2006/relationships/image" Target="media/image8.jpeg"/><Relationship Id="rId14" Type="http://schemas.openxmlformats.org/officeDocument/2006/relationships/hyperlink" Target="https://www.google.co.uk/url?sa=i&amp;rct=j&amp;q=&amp;esrc=s&amp;source=images&amp;cd=&amp;cad=rja&amp;uact=8&amp;ved=0ahUKEwi72YzHrMDWAhXlA8AKHZUbACcQjRwIBw&amp;url=https://scotland.getmeactive.org.uk/&amp;psig=AFQjCNEZuz3WgtC0wG8rfziqeshdpkX1OQ&amp;ust=150642903797874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47733C</Template>
  <TotalTime>4292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McCafferty</dc:creator>
  <cp:keywords/>
  <dc:description/>
  <cp:lastModifiedBy>S McCafferty</cp:lastModifiedBy>
  <cp:revision>6</cp:revision>
  <cp:lastPrinted>2018-10-08T11:56:00Z</cp:lastPrinted>
  <dcterms:created xsi:type="dcterms:W3CDTF">2018-10-05T12:35:00Z</dcterms:created>
  <dcterms:modified xsi:type="dcterms:W3CDTF">2018-10-08T12:07:00Z</dcterms:modified>
</cp:coreProperties>
</file>